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18F7" w:rsidRDefault="005A18F7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5A18F7" w:rsidRPr="00897167" w:rsidRDefault="005A18F7" w:rsidP="002A4678">
      <w:pPr>
        <w:pStyle w:val="FaME"/>
      </w:pPr>
      <w:r w:rsidRPr="00897167">
        <w:t>Fakulta managementu a ekonomiky</w:t>
      </w:r>
    </w:p>
    <w:p w:rsidR="005A18F7" w:rsidRDefault="005A18F7" w:rsidP="002A4678">
      <w:pPr>
        <w:pStyle w:val="nazev"/>
      </w:pPr>
      <w:r>
        <w:t xml:space="preserve">Posudek </w:t>
      </w:r>
      <w:bookmarkStart w:id="1" w:name="Rozevírací1"/>
      <w:r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diplomové práce</w:t>
      </w:r>
    </w:p>
    <w:p w:rsidR="005A18F7" w:rsidRDefault="005A18F7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Bc. Jolana Klapsiová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3"/>
      <w:r>
        <w:t xml:space="preserve"> DP:</w:t>
      </w:r>
      <w:bookmarkStart w:id="4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Lucie Tomancová, Ph.D.</w:t>
      </w:r>
      <w:r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5"/>
    </w:p>
    <w:p w:rsidR="005A18F7" w:rsidRDefault="005A18F7" w:rsidP="005358E6">
      <w:pPr>
        <w:jc w:val="both"/>
      </w:pPr>
    </w:p>
    <w:p w:rsidR="005A18F7" w:rsidRDefault="005A18F7" w:rsidP="005358E6">
      <w:pPr>
        <w:jc w:val="both"/>
      </w:pPr>
    </w:p>
    <w:p w:rsidR="005A18F7" w:rsidRDefault="005A18F7" w:rsidP="00CA121D">
      <w:pPr>
        <w:jc w:val="both"/>
      </w:pPr>
      <w:r>
        <w:t xml:space="preserve">Téma DP: </w:t>
      </w:r>
      <w:bookmarkStart w:id="6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 w:rsidRPr="00CA121D">
        <w:rPr>
          <w:b/>
          <w:i/>
          <w:sz w:val="22"/>
          <w:szCs w:val="22"/>
        </w:rPr>
        <w:t xml:space="preserve">Projekt prevence syndromu vyhoření u nelékařských zdravotnických pracovníků ve Vítkovické nemocnici a.s. </w:t>
      </w:r>
      <w:r>
        <w:rPr>
          <w:b/>
          <w:i/>
          <w:sz w:val="22"/>
          <w:szCs w:val="22"/>
        </w:rPr>
        <w:t>.</w:t>
      </w:r>
      <w:r w:rsidRPr="007358A5">
        <w:rPr>
          <w:b/>
          <w:i/>
          <w:sz w:val="22"/>
          <w:szCs w:val="22"/>
        </w:rPr>
        <w:fldChar w:fldCharType="end"/>
      </w:r>
      <w:bookmarkEnd w:id="6"/>
    </w:p>
    <w:p w:rsidR="005A18F7" w:rsidRDefault="005A18F7" w:rsidP="005358E6">
      <w:pPr>
        <w:jc w:val="both"/>
      </w:pPr>
    </w:p>
    <w:p w:rsidR="005A18F7" w:rsidRDefault="005A18F7" w:rsidP="00750650"/>
    <w:p w:rsidR="005A18F7" w:rsidRPr="005F755D" w:rsidRDefault="005A18F7" w:rsidP="00750650">
      <w:r w:rsidRPr="005F755D">
        <w:t>U hodnocení kritéria 1 zohledněte náročnost tématu práce.</w:t>
      </w:r>
    </w:p>
    <w:p w:rsidR="005A18F7" w:rsidRPr="005F755D" w:rsidRDefault="005A18F7" w:rsidP="00750650">
      <w:r w:rsidRPr="005F755D">
        <w:t>Při hodnocení kritérií 2-6 zohledněte následující bodování:</w:t>
      </w:r>
    </w:p>
    <w:p w:rsidR="005A18F7" w:rsidRPr="005F755D" w:rsidRDefault="005A18F7" w:rsidP="00750650">
      <w:r w:rsidRPr="005F755D">
        <w:t>5 bodů – splněno velmi kvalitně, výrazně překračuje požadavky</w:t>
      </w:r>
    </w:p>
    <w:p w:rsidR="005A18F7" w:rsidRPr="005F755D" w:rsidRDefault="005A18F7" w:rsidP="00750650">
      <w:r w:rsidRPr="005F755D">
        <w:t>4 body – splněno kvalitně</w:t>
      </w:r>
    </w:p>
    <w:p w:rsidR="005A18F7" w:rsidRPr="005F755D" w:rsidRDefault="005A18F7" w:rsidP="00750650">
      <w:r w:rsidRPr="005F755D">
        <w:t>3 body – splněno bez výhrad</w:t>
      </w:r>
    </w:p>
    <w:p w:rsidR="005A18F7" w:rsidRPr="005F755D" w:rsidRDefault="005A18F7" w:rsidP="00750650">
      <w:r w:rsidRPr="005F755D">
        <w:t>2 body – splněno s menšími nedostatky</w:t>
      </w:r>
    </w:p>
    <w:p w:rsidR="005A18F7" w:rsidRPr="005F755D" w:rsidRDefault="005A18F7" w:rsidP="00750650">
      <w:r w:rsidRPr="005F755D">
        <w:t>1 body – splněno, ale s výraznými nedostatky</w:t>
      </w:r>
    </w:p>
    <w:p w:rsidR="005A18F7" w:rsidRPr="005F755D" w:rsidRDefault="005A18F7" w:rsidP="00750650">
      <w:r w:rsidRPr="005F755D">
        <w:t>0 bodů – nesplněno</w:t>
      </w:r>
    </w:p>
    <w:p w:rsidR="005A18F7" w:rsidRPr="001B5B85" w:rsidRDefault="005A18F7" w:rsidP="002A4678"/>
    <w:p w:rsidR="005A18F7" w:rsidRDefault="005A18F7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5A18F7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A18F7" w:rsidRPr="00FB1E25" w:rsidRDefault="005A18F7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A18F7" w:rsidRPr="00FB1E25" w:rsidRDefault="005A18F7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18F7" w:rsidRPr="008375DD" w:rsidRDefault="005A18F7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18F7" w:rsidRPr="003D36A5" w:rsidRDefault="005A18F7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8375DD" w:rsidRDefault="005A18F7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5A18F7" w:rsidRDefault="005A18F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8375DD" w:rsidRDefault="005A18F7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5A18F7" w:rsidRDefault="005A18F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18F7" w:rsidRPr="008375DD" w:rsidRDefault="005A18F7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18F7" w:rsidRDefault="005A18F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18F7" w:rsidRPr="003D36A5" w:rsidRDefault="005A18F7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18F7" w:rsidRPr="003D36A5" w:rsidRDefault="005A18F7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750650" w:rsidRDefault="005A18F7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5A18F7" w:rsidRDefault="005A18F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750650" w:rsidRDefault="005A18F7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5A18F7" w:rsidRDefault="005A18F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750650" w:rsidRDefault="005A18F7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5A18F7" w:rsidRDefault="005A18F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18F7" w:rsidRPr="00750650" w:rsidRDefault="005A18F7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18F7" w:rsidRDefault="005A18F7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18F7" w:rsidRPr="00FB1E25" w:rsidRDefault="005A18F7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18F7" w:rsidRPr="00FB1E25" w:rsidRDefault="005A18F7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FB1E25" w:rsidRDefault="005A18F7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FB1E25" w:rsidRDefault="005A18F7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18F7" w:rsidRPr="00FB1E25" w:rsidRDefault="005A18F7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18F7" w:rsidRPr="00FB1E25" w:rsidRDefault="005A18F7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18F7" w:rsidRPr="00FB1E25" w:rsidRDefault="005A18F7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2E04A7" w:rsidRDefault="005A18F7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5A18F7" w:rsidRPr="002E04A7" w:rsidRDefault="005A18F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2E04A7" w:rsidRDefault="005A18F7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5A18F7" w:rsidRPr="002E04A7" w:rsidRDefault="005A18F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Default="005A18F7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5A18F7" w:rsidRPr="002E04A7" w:rsidRDefault="005A18F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2E04A7" w:rsidRDefault="005A18F7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5A18F7" w:rsidRPr="002E04A7" w:rsidRDefault="005A18F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18F7" w:rsidRDefault="005A18F7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18F7" w:rsidRDefault="005A18F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18F7" w:rsidRPr="00FB1E25" w:rsidRDefault="005A18F7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18F7" w:rsidRPr="00FB1E25" w:rsidRDefault="005A18F7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E1292E" w:rsidRDefault="005A18F7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E1292E" w:rsidRDefault="005A18F7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E1292E" w:rsidRDefault="005A18F7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E1292E" w:rsidRDefault="005A18F7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E1292E" w:rsidRDefault="005A18F7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18F7" w:rsidRPr="00E1292E" w:rsidRDefault="005A18F7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5A18F7" w:rsidRPr="00FB1E25" w:rsidRDefault="005A18F7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5A18F7" w:rsidRPr="00FB1E25" w:rsidRDefault="005A18F7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FB1E25" w:rsidRDefault="005A18F7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FB1E25" w:rsidRDefault="005A18F7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FB1E25" w:rsidRDefault="005A18F7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5A18F7" w:rsidRPr="00FB1E25" w:rsidRDefault="005A18F7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5A18F7" w:rsidRPr="00FB1E25" w:rsidRDefault="005A18F7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5A18F7" w:rsidRPr="00FB1E25" w:rsidRDefault="005A18F7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5A18F7" w:rsidRPr="00FB1E25" w:rsidRDefault="005A18F7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5A18F7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8F7" w:rsidRPr="00FB1E25" w:rsidRDefault="005A18F7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A18F7" w:rsidRPr="00FB1E25" w:rsidRDefault="005A18F7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noProof/>
                <w:snapToGrid w:val="0"/>
                <w:color w:val="000000"/>
              </w:rPr>
              <w:t>27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5A18F7" w:rsidRDefault="005A18F7" w:rsidP="00750650"/>
    <w:p w:rsidR="005A18F7" w:rsidRDefault="005A18F7" w:rsidP="005358E6">
      <w:pPr>
        <w:jc w:val="both"/>
      </w:pPr>
      <w:r>
        <w:t>Celkové hodnocení práce a otázky k obhajobě:</w:t>
      </w:r>
    </w:p>
    <w:p w:rsidR="005A18F7" w:rsidRDefault="005A18F7" w:rsidP="005358E6">
      <w:pPr>
        <w:jc w:val="both"/>
      </w:pPr>
      <w:r>
        <w:t>(otázky uvádí vedoucí práce i oponent)</w:t>
      </w:r>
    </w:p>
    <w:p w:rsidR="005A18F7" w:rsidRDefault="005A18F7" w:rsidP="005358E6">
      <w:pPr>
        <w:jc w:val="both"/>
      </w:pPr>
    </w:p>
    <w:bookmarkStart w:id="9" w:name="Text6"/>
    <w:p w:rsidR="005A18F7" w:rsidRDefault="005A18F7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</w:rPr>
        <w:t>Studentka se ve své práci zabývá aktuální problematikou syndromu vyhoření u nelékařských zdravotnických pracovníků ve Vítkovické nemocnici a.s.</w:t>
      </w:r>
    </w:p>
    <w:p w:rsidR="005A18F7" w:rsidRDefault="005A18F7" w:rsidP="00750650">
      <w:pPr>
        <w:rPr>
          <w:i/>
        </w:rPr>
      </w:pPr>
      <w:r>
        <w:rPr>
          <w:i/>
        </w:rPr>
        <w:t>Práce je zpracována velmi kvalitně, odpovídá požadavkům kladených na tento typ práce.</w:t>
      </w:r>
    </w:p>
    <w:p w:rsidR="005A18F7" w:rsidRDefault="005A18F7" w:rsidP="00750650">
      <w:pPr>
        <w:rPr>
          <w:i/>
        </w:rPr>
      </w:pPr>
      <w:r>
        <w:rPr>
          <w:i/>
        </w:rPr>
        <w:t xml:space="preserve">Je čtivá, má logickou strukturu. </w:t>
      </w:r>
    </w:p>
    <w:p w:rsidR="005A18F7" w:rsidRDefault="005A18F7" w:rsidP="00750650">
      <w:pPr>
        <w:rPr>
          <w:i/>
        </w:rPr>
      </w:pPr>
      <w:r>
        <w:rPr>
          <w:i/>
        </w:rPr>
        <w:t>Studentka pracovala samostatně, oceňuji její aktivní přístup a také zapracování mých připomínek v průběhu zpracování práce.</w:t>
      </w:r>
    </w:p>
    <w:p w:rsidR="005A18F7" w:rsidRDefault="005A18F7" w:rsidP="00750650">
      <w:pPr>
        <w:rPr>
          <w:i/>
        </w:rPr>
      </w:pPr>
      <w:r>
        <w:rPr>
          <w:i/>
        </w:rPr>
        <w:t>Práci ubírají na kvalitě drobné formální nedostatky.</w:t>
      </w:r>
    </w:p>
    <w:p w:rsidR="005A18F7" w:rsidRDefault="005A18F7" w:rsidP="00750650">
      <w:pPr>
        <w:rPr>
          <w:i/>
        </w:rPr>
      </w:pPr>
      <w:r>
        <w:rPr>
          <w:i/>
        </w:rPr>
        <w:t>Jinak je z práce patrno, že studentka v daném oboru pracuje a vychází z vlastní zkušenosti.</w:t>
      </w:r>
    </w:p>
    <w:p w:rsidR="005A18F7" w:rsidRDefault="005A18F7" w:rsidP="00750650">
      <w:pPr>
        <w:rPr>
          <w:i/>
        </w:rPr>
      </w:pPr>
    </w:p>
    <w:p w:rsidR="005A18F7" w:rsidRDefault="005A18F7" w:rsidP="00750650">
      <w:pPr>
        <w:rPr>
          <w:i/>
        </w:rPr>
      </w:pPr>
      <w:r>
        <w:rPr>
          <w:i/>
        </w:rPr>
        <w:t>Myslíte si, že váš návrh bude v nemocnici realizován?</w:t>
      </w:r>
    </w:p>
    <w:p w:rsidR="005A18F7" w:rsidRPr="00AE58C9" w:rsidRDefault="005A18F7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5A18F7" w:rsidRDefault="005A18F7" w:rsidP="00750650"/>
    <w:p w:rsidR="005A18F7" w:rsidRDefault="005A18F7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5A18F7" w:rsidRDefault="005A18F7" w:rsidP="00750650"/>
    <w:p w:rsidR="005A18F7" w:rsidRDefault="005A18F7" w:rsidP="00897167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5A18F7" w:rsidRDefault="005A18F7" w:rsidP="00750650"/>
    <w:p w:rsidR="005A18F7" w:rsidRDefault="005A18F7" w:rsidP="00750650"/>
    <w:p w:rsidR="005A18F7" w:rsidRDefault="005A18F7" w:rsidP="00750650">
      <w:r>
        <w:t xml:space="preserve">Ve Zlíně dne </w:t>
      </w:r>
      <w:bookmarkStart w:id="11" w:name="Text10"/>
      <w:r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Pr="00936F44">
        <w:rPr>
          <w:i/>
        </w:rPr>
      </w:r>
      <w:r w:rsidRPr="00936F44">
        <w:rPr>
          <w:i/>
        </w:rPr>
        <w:fldChar w:fldCharType="separate"/>
      </w:r>
      <w:r>
        <w:rPr>
          <w:i/>
          <w:noProof/>
        </w:rPr>
        <w:t>11.5.2015</w:t>
      </w:r>
      <w:r w:rsidRPr="00936F44">
        <w:rPr>
          <w:i/>
        </w:rPr>
        <w:fldChar w:fldCharType="end"/>
      </w:r>
      <w:bookmarkEnd w:id="11"/>
    </w:p>
    <w:p w:rsidR="005A18F7" w:rsidRDefault="005A18F7" w:rsidP="00750650"/>
    <w:p w:rsidR="005A18F7" w:rsidRDefault="005A18F7" w:rsidP="00750650"/>
    <w:p w:rsidR="005A18F7" w:rsidRDefault="005A18F7" w:rsidP="00750650"/>
    <w:p w:rsidR="005A18F7" w:rsidRDefault="005A18F7" w:rsidP="00750650"/>
    <w:p w:rsidR="005A18F7" w:rsidRDefault="005A18F7" w:rsidP="00897167">
      <w:pPr>
        <w:tabs>
          <w:tab w:val="right" w:pos="10440"/>
        </w:tabs>
      </w:pPr>
      <w:r>
        <w:tab/>
        <w:t>………………………………………</w:t>
      </w:r>
    </w:p>
    <w:p w:rsidR="005A18F7" w:rsidRDefault="005A18F7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2"/>
      <w:r>
        <w:t xml:space="preserve"> DP</w:t>
      </w:r>
    </w:p>
    <w:sectPr w:rsidR="005A18F7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8F7" w:rsidRDefault="005A18F7">
      <w:r>
        <w:separator/>
      </w:r>
    </w:p>
  </w:endnote>
  <w:endnote w:type="continuationSeparator" w:id="0">
    <w:p w:rsidR="005A18F7" w:rsidRDefault="005A1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8F7" w:rsidRDefault="005A18F7">
      <w:r>
        <w:separator/>
      </w:r>
    </w:p>
  </w:footnote>
  <w:footnote w:type="continuationSeparator" w:id="0">
    <w:p w:rsidR="005A18F7" w:rsidRDefault="005A18F7">
      <w:r>
        <w:continuationSeparator/>
      </w:r>
    </w:p>
  </w:footnote>
  <w:footnote w:id="1">
    <w:p w:rsidR="005A18F7" w:rsidRDefault="005A18F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5DF3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4319D"/>
    <w:rsid w:val="00566326"/>
    <w:rsid w:val="00580F5F"/>
    <w:rsid w:val="005910F7"/>
    <w:rsid w:val="00591991"/>
    <w:rsid w:val="005A16E2"/>
    <w:rsid w:val="005A18F7"/>
    <w:rsid w:val="005A3124"/>
    <w:rsid w:val="005B2F76"/>
    <w:rsid w:val="005C64F3"/>
    <w:rsid w:val="005D5F24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832D3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95B3D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A121D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C393A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17</TotalTime>
  <Pages>2</Pages>
  <Words>558</Words>
  <Characters>3297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hradilova</cp:lastModifiedBy>
  <cp:revision>3</cp:revision>
  <cp:lastPrinted>2014-07-24T08:52:00Z</cp:lastPrinted>
  <dcterms:created xsi:type="dcterms:W3CDTF">2015-05-12T20:59:00Z</dcterms:created>
  <dcterms:modified xsi:type="dcterms:W3CDTF">2015-05-12T21:11:00Z</dcterms:modified>
</cp:coreProperties>
</file>