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605CC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605CC4">
              <w:rPr>
                <w:b/>
                <w:sz w:val="22"/>
                <w:szCs w:val="22"/>
              </w:rPr>
              <w:t>VEDOUCÍHO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605CC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3E238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Radka </w:t>
            </w:r>
            <w:proofErr w:type="spellStart"/>
            <w:r>
              <w:rPr>
                <w:sz w:val="22"/>
                <w:szCs w:val="22"/>
              </w:rPr>
              <w:t>Trvalová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3E238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Prevence záškoláctví na základní škole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E67C85">
              <w:rPr>
                <w:sz w:val="22"/>
                <w:szCs w:val="22"/>
              </w:rPr>
              <w:t xml:space="preserve">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05C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C14A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8C6080" w:rsidRPr="00C50B27" w:rsidTr="00C50B27">
        <w:tc>
          <w:tcPr>
            <w:tcW w:w="6791" w:type="dxa"/>
            <w:gridSpan w:val="3"/>
          </w:tcPr>
          <w:p w:rsidR="008C6080" w:rsidRPr="00C50B27" w:rsidRDefault="008C6080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8C6080" w:rsidRPr="00C50B27" w:rsidRDefault="008C608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8C6080" w:rsidRPr="00C50B27" w:rsidRDefault="008C6080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8C6080" w:rsidRPr="00C50B27" w:rsidRDefault="008C6080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8C6080" w:rsidRPr="00C50B27" w:rsidRDefault="008C6080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8C6080" w:rsidRPr="00C50B27" w:rsidRDefault="008C6080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8C6080" w:rsidRPr="00C50B27" w:rsidRDefault="008C6080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605CC4" w:rsidRPr="00C50B27" w:rsidRDefault="00AC14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se</w:t>
            </w:r>
            <w:r w:rsidR="00BA126A">
              <w:rPr>
                <w:sz w:val="22"/>
                <w:szCs w:val="22"/>
              </w:rPr>
              <w:t xml:space="preserve"> věnuje velmi zajímavému tématu, které se týká komparace záškoláctví před rokem 1989 a nyní.</w:t>
            </w:r>
          </w:p>
          <w:p w:rsidR="00B411DB" w:rsidRDefault="00AC14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vhodně uvozuje problematiku řešenou v empirické části.</w:t>
            </w:r>
          </w:p>
          <w:p w:rsidR="00E954C1" w:rsidRDefault="00AC14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prezentuje v</w:t>
            </w:r>
            <w:r w:rsidR="0091154F">
              <w:rPr>
                <w:sz w:val="22"/>
                <w:szCs w:val="22"/>
              </w:rPr>
              <w:t xml:space="preserve">ýsledky přehledně, </w:t>
            </w:r>
            <w:r>
              <w:rPr>
                <w:sz w:val="22"/>
                <w:szCs w:val="22"/>
              </w:rPr>
              <w:t xml:space="preserve">jsou </w:t>
            </w:r>
            <w:r w:rsidR="0091154F">
              <w:rPr>
                <w:sz w:val="22"/>
                <w:szCs w:val="22"/>
              </w:rPr>
              <w:t>pečlivě rozebrány a okomentovány.</w:t>
            </w:r>
          </w:p>
          <w:p w:rsidR="00857653" w:rsidRPr="00C50B27" w:rsidRDefault="008576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splňuje nároky, které jsou na tento typ závěrečné práce kladeny.</w:t>
            </w:r>
            <w:bookmarkStart w:id="0" w:name="_GoBack"/>
            <w:bookmarkEnd w:id="0"/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proofErr w:type="gramStart"/>
            <w:r w:rsidR="000C14A3">
              <w:rPr>
                <w:sz w:val="22"/>
                <w:szCs w:val="22"/>
              </w:rPr>
              <w:t>27.4.2015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6BCB" w:rsidRDefault="00846BCB">
      <w:r>
        <w:separator/>
      </w:r>
    </w:p>
  </w:endnote>
  <w:endnote w:type="continuationSeparator" w:id="0">
    <w:p w:rsidR="00846BCB" w:rsidRDefault="00846B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6BCB" w:rsidRDefault="00846BCB">
      <w:r>
        <w:separator/>
      </w:r>
    </w:p>
  </w:footnote>
  <w:footnote w:type="continuationSeparator" w:id="0">
    <w:p w:rsidR="00846BCB" w:rsidRDefault="00846BCB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A14"/>
    <w:rsid w:val="000C14A3"/>
    <w:rsid w:val="0015495D"/>
    <w:rsid w:val="001D1692"/>
    <w:rsid w:val="00211DF7"/>
    <w:rsid w:val="00263436"/>
    <w:rsid w:val="002A15AD"/>
    <w:rsid w:val="00362AB0"/>
    <w:rsid w:val="003E238F"/>
    <w:rsid w:val="003F5DA2"/>
    <w:rsid w:val="00454BFF"/>
    <w:rsid w:val="00466CF1"/>
    <w:rsid w:val="004E21C4"/>
    <w:rsid w:val="00512982"/>
    <w:rsid w:val="00526D47"/>
    <w:rsid w:val="0055255D"/>
    <w:rsid w:val="005B4E64"/>
    <w:rsid w:val="005C219A"/>
    <w:rsid w:val="00605CC4"/>
    <w:rsid w:val="006847E2"/>
    <w:rsid w:val="00810C5D"/>
    <w:rsid w:val="00846BCB"/>
    <w:rsid w:val="00857653"/>
    <w:rsid w:val="008614B3"/>
    <w:rsid w:val="008C6080"/>
    <w:rsid w:val="0091154F"/>
    <w:rsid w:val="00933E91"/>
    <w:rsid w:val="009B2248"/>
    <w:rsid w:val="00A51A14"/>
    <w:rsid w:val="00AB19AC"/>
    <w:rsid w:val="00AC1487"/>
    <w:rsid w:val="00AF1740"/>
    <w:rsid w:val="00B411DB"/>
    <w:rsid w:val="00BA126A"/>
    <w:rsid w:val="00BA3203"/>
    <w:rsid w:val="00C13464"/>
    <w:rsid w:val="00C50B27"/>
    <w:rsid w:val="00CC6CD0"/>
    <w:rsid w:val="00CE0A8B"/>
    <w:rsid w:val="00DC1BF5"/>
    <w:rsid w:val="00DE3A6C"/>
    <w:rsid w:val="00E3119B"/>
    <w:rsid w:val="00E67C85"/>
    <w:rsid w:val="00E709EA"/>
    <w:rsid w:val="00E954C1"/>
    <w:rsid w:val="00EE564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IVATE~1\AppData\Local\Temp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3517A9-DCAE-48FA-BE3F-776C591EF3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17</TotalTime>
  <Pages>1</Pages>
  <Words>243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Uživatel</dc:creator>
  <cp:lastModifiedBy>Polepilová Renata</cp:lastModifiedBy>
  <cp:revision>7</cp:revision>
  <cp:lastPrinted>2015-05-06T07:55:00Z</cp:lastPrinted>
  <dcterms:created xsi:type="dcterms:W3CDTF">2015-05-06T06:49:00Z</dcterms:created>
  <dcterms:modified xsi:type="dcterms:W3CDTF">2015-05-08T08:01:00Z</dcterms:modified>
</cp:coreProperties>
</file>