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4400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Vladislava Šerá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4400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Vliv ucelené rehabilitace na uživatele stacionáře Naděje ve Vsetíně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400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241665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2416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241665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Odůvodnění ho</w:t>
            </w:r>
            <w:r w:rsidR="00B411DB" w:rsidRPr="00C50B27">
              <w:rPr>
                <w:b/>
                <w:sz w:val="22"/>
                <w:szCs w:val="22"/>
              </w:rPr>
              <w:t>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241665" w:rsidP="00D97B3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Ke kladům práce patří výběr a aktuálnost tématu. Autorka se zaměřila na konkrétní výzkum kvantitativní metodou, která znamenala spíše popis fungování denního stacionáře pro mentálně postižené děti.</w:t>
            </w:r>
          </w:p>
          <w:p w:rsidR="00241665" w:rsidRDefault="00241665" w:rsidP="00D97B35">
            <w:pPr>
              <w:jc w:val="both"/>
              <w:rPr>
                <w:sz w:val="22"/>
                <w:szCs w:val="22"/>
              </w:rPr>
            </w:pPr>
          </w:p>
          <w:p w:rsidR="00241665" w:rsidRDefault="00241665" w:rsidP="00D97B3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se opírá o adekvátní odbornou literaturu a podává vcelku systematicky přehled problematiky mentálního postižení a jeho důsledků. </w:t>
            </w:r>
          </w:p>
          <w:p w:rsidR="00241665" w:rsidRDefault="00241665" w:rsidP="00D97B3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Výsledek výzkumu může sloužit pro vedení denního stacionáře ke korekcím činnosti a informovanosti o úspěšnosti jeho činnosti.</w:t>
            </w:r>
          </w:p>
          <w:p w:rsidR="00241665" w:rsidRDefault="00241665" w:rsidP="00362AB0">
            <w:pPr>
              <w:rPr>
                <w:sz w:val="22"/>
                <w:szCs w:val="22"/>
              </w:rPr>
            </w:pPr>
          </w:p>
          <w:p w:rsidR="00241665" w:rsidRDefault="0024166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Výrazné negativní stránky v práci nejsou patrné.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241665" w:rsidRDefault="00241665" w:rsidP="00241665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241665">
              <w:rPr>
                <w:sz w:val="22"/>
                <w:szCs w:val="22"/>
              </w:rPr>
              <w:t>V čem spočívá význam denního stacionáře ve Vsetíně?</w:t>
            </w:r>
          </w:p>
          <w:p w:rsidR="00241665" w:rsidRPr="00241665" w:rsidRDefault="00241665" w:rsidP="00241665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241665">
              <w:rPr>
                <w:sz w:val="22"/>
                <w:szCs w:val="22"/>
              </w:rPr>
              <w:t>Máte osobní zkušenost s tématem práce?</w:t>
            </w:r>
          </w:p>
          <w:p w:rsidR="00241665" w:rsidRPr="00241665" w:rsidRDefault="00241665" w:rsidP="00241665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241665">
              <w:rPr>
                <w:sz w:val="22"/>
                <w:szCs w:val="22"/>
              </w:rPr>
              <w:t>Popište podrobněji výsledky Vašeho výzkumu.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7D2B0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87200">
              <w:rPr>
                <w:sz w:val="22"/>
                <w:szCs w:val="22"/>
              </w:rPr>
              <w:t xml:space="preserve"> 8. 5. 2015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5E03" w:rsidRDefault="00B15E03">
      <w:r>
        <w:separator/>
      </w:r>
    </w:p>
  </w:endnote>
  <w:endnote w:type="continuationSeparator" w:id="0">
    <w:p w:rsidR="00B15E03" w:rsidRDefault="00B15E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5E03" w:rsidRDefault="00B15E03">
      <w:r>
        <w:separator/>
      </w:r>
    </w:p>
  </w:footnote>
  <w:footnote w:type="continuationSeparator" w:id="0">
    <w:p w:rsidR="00B15E03" w:rsidRDefault="00B15E03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9926D2"/>
    <w:multiLevelType w:val="hybridMultilevel"/>
    <w:tmpl w:val="019278E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B3D22"/>
    <w:rsid w:val="000C53D4"/>
    <w:rsid w:val="000E2C47"/>
    <w:rsid w:val="00117FB1"/>
    <w:rsid w:val="001C775D"/>
    <w:rsid w:val="001E4F08"/>
    <w:rsid w:val="00241665"/>
    <w:rsid w:val="00260185"/>
    <w:rsid w:val="002B0F9E"/>
    <w:rsid w:val="002D3F52"/>
    <w:rsid w:val="002E4ED5"/>
    <w:rsid w:val="00362AB0"/>
    <w:rsid w:val="00387200"/>
    <w:rsid w:val="003F5DA2"/>
    <w:rsid w:val="004400B9"/>
    <w:rsid w:val="00453CE2"/>
    <w:rsid w:val="00512982"/>
    <w:rsid w:val="00514664"/>
    <w:rsid w:val="00524F66"/>
    <w:rsid w:val="00526D47"/>
    <w:rsid w:val="0055255D"/>
    <w:rsid w:val="005A5E07"/>
    <w:rsid w:val="005C219A"/>
    <w:rsid w:val="00636C78"/>
    <w:rsid w:val="006847E2"/>
    <w:rsid w:val="00730C1A"/>
    <w:rsid w:val="007D2B06"/>
    <w:rsid w:val="00835A9D"/>
    <w:rsid w:val="009862C0"/>
    <w:rsid w:val="009E3053"/>
    <w:rsid w:val="009F061B"/>
    <w:rsid w:val="00B15E03"/>
    <w:rsid w:val="00B2402F"/>
    <w:rsid w:val="00B411DB"/>
    <w:rsid w:val="00BA3203"/>
    <w:rsid w:val="00C03D7D"/>
    <w:rsid w:val="00C50B27"/>
    <w:rsid w:val="00C56EC7"/>
    <w:rsid w:val="00CA2969"/>
    <w:rsid w:val="00CC4923"/>
    <w:rsid w:val="00D2551A"/>
    <w:rsid w:val="00D62416"/>
    <w:rsid w:val="00D91724"/>
    <w:rsid w:val="00D97B35"/>
    <w:rsid w:val="00DC1BF5"/>
    <w:rsid w:val="00DC5B4F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2416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3</TotalTime>
  <Pages>1</Pages>
  <Words>303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5</cp:revision>
  <cp:lastPrinted>2012-04-25T08:21:00Z</cp:lastPrinted>
  <dcterms:created xsi:type="dcterms:W3CDTF">2015-05-18T09:35:00Z</dcterms:created>
  <dcterms:modified xsi:type="dcterms:W3CDTF">2015-05-18T10:13:00Z</dcterms:modified>
</cp:coreProperties>
</file>