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14658D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VEDOUCÍHO</w:t>
            </w:r>
            <w:r w:rsidR="004A61DF">
              <w:rPr>
                <w:b/>
                <w:sz w:val="22"/>
                <w:szCs w:val="22"/>
              </w:rPr>
              <w:t xml:space="preserve">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1746C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Denisa </w:t>
            </w:r>
            <w:proofErr w:type="spellStart"/>
            <w:r>
              <w:rPr>
                <w:sz w:val="22"/>
                <w:szCs w:val="22"/>
              </w:rPr>
              <w:t>Šašinová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14658D" w:rsidRDefault="001746CC" w:rsidP="0014658D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Sebepojetí adolescentů z neúplných rodin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14658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Vedoucí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Hana Včelařová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1746C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FB3D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BE5C6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BE5C6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BE5C6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BE5C6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BE5C6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BE5C6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BE5C6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E5C66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E5C6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62968" w:rsidRDefault="00512FFE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7A5A09" w:rsidRPr="004A61DF" w:rsidRDefault="003B05C1" w:rsidP="004A61DF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zvolila </w:t>
            </w:r>
            <w:r w:rsidR="000E5587">
              <w:rPr>
                <w:sz w:val="22"/>
                <w:szCs w:val="22"/>
              </w:rPr>
              <w:t>námět</w:t>
            </w:r>
            <w:r w:rsidR="001746CC">
              <w:rPr>
                <w:sz w:val="22"/>
                <w:szCs w:val="22"/>
              </w:rPr>
              <w:t xml:space="preserve"> se zřetelným</w:t>
            </w:r>
            <w:r>
              <w:rPr>
                <w:sz w:val="22"/>
                <w:szCs w:val="22"/>
              </w:rPr>
              <w:t xml:space="preserve"> vztahem </w:t>
            </w:r>
            <w:r w:rsidR="00274252">
              <w:rPr>
                <w:sz w:val="22"/>
                <w:szCs w:val="22"/>
              </w:rPr>
              <w:t>ke studova</w:t>
            </w:r>
            <w:r>
              <w:rPr>
                <w:sz w:val="22"/>
                <w:szCs w:val="22"/>
              </w:rPr>
              <w:t>nému oboru</w:t>
            </w:r>
          </w:p>
          <w:p w:rsidR="004A61DF" w:rsidRPr="00FB3D73" w:rsidRDefault="008B628B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 w:rsidRPr="000C6427">
              <w:rPr>
                <w:sz w:val="22"/>
                <w:szCs w:val="22"/>
              </w:rPr>
              <w:t>Relevantní zaměření kapitol teoretické části</w:t>
            </w:r>
            <w:r w:rsidR="000E5587">
              <w:rPr>
                <w:sz w:val="22"/>
                <w:szCs w:val="22"/>
              </w:rPr>
              <w:t xml:space="preserve">: </w:t>
            </w:r>
            <w:r w:rsidR="001747FA">
              <w:rPr>
                <w:sz w:val="22"/>
                <w:szCs w:val="22"/>
              </w:rPr>
              <w:t xml:space="preserve">nepříliš časté a obtížné </w:t>
            </w:r>
            <w:r w:rsidR="00E20413">
              <w:rPr>
                <w:sz w:val="22"/>
                <w:szCs w:val="22"/>
              </w:rPr>
              <w:t>téma autorka velmi dobře</w:t>
            </w:r>
            <w:r w:rsidR="000E5587">
              <w:rPr>
                <w:sz w:val="22"/>
                <w:szCs w:val="22"/>
              </w:rPr>
              <w:t xml:space="preserve"> zpracovala </w:t>
            </w:r>
          </w:p>
          <w:p w:rsidR="006467D9" w:rsidRPr="00384511" w:rsidRDefault="006467D9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Při definicích pojmů autorka vychází z více autorů, jednotlivá vymezení srovnává</w:t>
            </w:r>
            <w:r w:rsidR="000E5587">
              <w:rPr>
                <w:sz w:val="22"/>
                <w:szCs w:val="22"/>
              </w:rPr>
              <w:t xml:space="preserve"> a autenticky komentuje</w:t>
            </w:r>
          </w:p>
          <w:p w:rsidR="00384511" w:rsidRPr="006E761E" w:rsidRDefault="001747FA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práce je podložena přiměřeným množstvím odborných zdrojů</w:t>
            </w:r>
          </w:p>
          <w:p w:rsidR="006E761E" w:rsidRPr="001747FA" w:rsidRDefault="001747FA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Precizní formulace výzkumných cílů a hypotéz, srozumitelně popsaná metodologie výzkumu</w:t>
            </w:r>
          </w:p>
          <w:p w:rsidR="001747FA" w:rsidRPr="00BE5C66" w:rsidRDefault="001747FA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Vysoký počet respondentů</w:t>
            </w:r>
            <w:r w:rsidR="000F20E1">
              <w:rPr>
                <w:sz w:val="22"/>
                <w:szCs w:val="22"/>
              </w:rPr>
              <w:t>, promyšlené položky dotazníku</w:t>
            </w:r>
          </w:p>
          <w:p w:rsidR="00BE5C66" w:rsidRPr="00BE5C66" w:rsidRDefault="00BE5C66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Pečlivě provedená analýza a interpretace dat</w:t>
            </w:r>
          </w:p>
          <w:p w:rsidR="00BE5C66" w:rsidRPr="00631F04" w:rsidRDefault="00BE5C66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Zajímavé výsledky výzkumu autorka vhodným způsobem rozvádí v diskusi</w:t>
            </w:r>
          </w:p>
          <w:p w:rsidR="007F4BBF" w:rsidRDefault="00512FFE" w:rsidP="000B2A10">
            <w:pPr>
              <w:rPr>
                <w:b/>
                <w:sz w:val="22"/>
                <w:szCs w:val="22"/>
              </w:rPr>
            </w:pPr>
            <w:r w:rsidRPr="001D192F">
              <w:rPr>
                <w:b/>
                <w:sz w:val="22"/>
                <w:szCs w:val="22"/>
              </w:rPr>
              <w:t>Slabé stránky práce:</w:t>
            </w:r>
          </w:p>
          <w:p w:rsidR="008B5A53" w:rsidRDefault="008B5A53" w:rsidP="006E761E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teoretické části mohla autorka podrobněji zachytit kognitivní a psychosociální vývoj v období adolescence</w:t>
            </w:r>
          </w:p>
          <w:p w:rsidR="00F1326B" w:rsidRPr="00BE5C66" w:rsidRDefault="00F1326B" w:rsidP="00BE5C66">
            <w:pPr>
              <w:ind w:left="360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BE5C66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  <w:r w:rsidR="009566E9">
              <w:rPr>
                <w:b/>
                <w:sz w:val="22"/>
                <w:szCs w:val="22"/>
              </w:rPr>
              <w:t xml:space="preserve"> </w:t>
            </w:r>
            <w:r w:rsidR="00BE5C66" w:rsidRPr="00BE5C66">
              <w:rPr>
                <w:sz w:val="22"/>
                <w:szCs w:val="22"/>
              </w:rPr>
              <w:t xml:space="preserve">Vybavíte si některé současné </w:t>
            </w:r>
            <w:r w:rsidR="00BE5C66">
              <w:rPr>
                <w:sz w:val="22"/>
                <w:szCs w:val="22"/>
              </w:rPr>
              <w:t xml:space="preserve">a tuzemské </w:t>
            </w:r>
            <w:bookmarkStart w:id="0" w:name="_GoBack"/>
            <w:bookmarkEnd w:id="0"/>
            <w:r w:rsidR="00BE5C66" w:rsidRPr="00BE5C66">
              <w:rPr>
                <w:sz w:val="22"/>
                <w:szCs w:val="22"/>
              </w:rPr>
              <w:t>zdroje, které korespondují s výsledky Vašeho výzkumu?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E5C6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0E5587">
              <w:rPr>
                <w:sz w:val="22"/>
                <w:szCs w:val="22"/>
              </w:rPr>
              <w:t>9.5.2015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Včelařová</w:t>
            </w:r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50EF" w:rsidRDefault="008550EF">
      <w:r>
        <w:separator/>
      </w:r>
    </w:p>
  </w:endnote>
  <w:endnote w:type="continuationSeparator" w:id="0">
    <w:p w:rsidR="008550EF" w:rsidRDefault="008550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50EF" w:rsidRDefault="008550EF">
      <w:r>
        <w:separator/>
      </w:r>
    </w:p>
  </w:footnote>
  <w:footnote w:type="continuationSeparator" w:id="0">
    <w:p w:rsidR="008550EF" w:rsidRDefault="008550EF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FFE"/>
    <w:rsid w:val="00036C00"/>
    <w:rsid w:val="000430A0"/>
    <w:rsid w:val="000B2A10"/>
    <w:rsid w:val="000B3262"/>
    <w:rsid w:val="000B48E1"/>
    <w:rsid w:val="000C6427"/>
    <w:rsid w:val="000D0605"/>
    <w:rsid w:val="000E5262"/>
    <w:rsid w:val="000E5587"/>
    <w:rsid w:val="000F20E1"/>
    <w:rsid w:val="000F6A4C"/>
    <w:rsid w:val="00102D8D"/>
    <w:rsid w:val="0014658D"/>
    <w:rsid w:val="00154F27"/>
    <w:rsid w:val="001746CC"/>
    <w:rsid w:val="001747FA"/>
    <w:rsid w:val="001A0805"/>
    <w:rsid w:val="001A6A48"/>
    <w:rsid w:val="001B2DD3"/>
    <w:rsid w:val="001B6E33"/>
    <w:rsid w:val="001D031B"/>
    <w:rsid w:val="001D192F"/>
    <w:rsid w:val="00220197"/>
    <w:rsid w:val="002528AA"/>
    <w:rsid w:val="00274252"/>
    <w:rsid w:val="002C2467"/>
    <w:rsid w:val="00362968"/>
    <w:rsid w:val="00362AB0"/>
    <w:rsid w:val="003679FC"/>
    <w:rsid w:val="00384511"/>
    <w:rsid w:val="003B05C1"/>
    <w:rsid w:val="003E55A8"/>
    <w:rsid w:val="003F5DA2"/>
    <w:rsid w:val="0044145B"/>
    <w:rsid w:val="004733A2"/>
    <w:rsid w:val="004A0A9B"/>
    <w:rsid w:val="004A61DF"/>
    <w:rsid w:val="004B4BEF"/>
    <w:rsid w:val="004C3FED"/>
    <w:rsid w:val="004E00D7"/>
    <w:rsid w:val="004F1946"/>
    <w:rsid w:val="0050664E"/>
    <w:rsid w:val="00512982"/>
    <w:rsid w:val="00512FFE"/>
    <w:rsid w:val="005150B8"/>
    <w:rsid w:val="0051766C"/>
    <w:rsid w:val="00526D47"/>
    <w:rsid w:val="0055255D"/>
    <w:rsid w:val="005C219A"/>
    <w:rsid w:val="00631F04"/>
    <w:rsid w:val="006467D9"/>
    <w:rsid w:val="00667D12"/>
    <w:rsid w:val="00677FC3"/>
    <w:rsid w:val="006847E2"/>
    <w:rsid w:val="006C1343"/>
    <w:rsid w:val="006E71FB"/>
    <w:rsid w:val="006E761E"/>
    <w:rsid w:val="007553A2"/>
    <w:rsid w:val="007A5A09"/>
    <w:rsid w:val="007C7927"/>
    <w:rsid w:val="007F4BBF"/>
    <w:rsid w:val="00840A7B"/>
    <w:rsid w:val="008457C4"/>
    <w:rsid w:val="008550EF"/>
    <w:rsid w:val="008614B3"/>
    <w:rsid w:val="008B0BF9"/>
    <w:rsid w:val="008B5A53"/>
    <w:rsid w:val="008B628B"/>
    <w:rsid w:val="00906C6F"/>
    <w:rsid w:val="00911C31"/>
    <w:rsid w:val="009130F4"/>
    <w:rsid w:val="009276BE"/>
    <w:rsid w:val="009406F9"/>
    <w:rsid w:val="009566E9"/>
    <w:rsid w:val="00973C0D"/>
    <w:rsid w:val="00993BA4"/>
    <w:rsid w:val="009A27D5"/>
    <w:rsid w:val="00A73BD6"/>
    <w:rsid w:val="00AC1E35"/>
    <w:rsid w:val="00B411DB"/>
    <w:rsid w:val="00B4171A"/>
    <w:rsid w:val="00B81BF0"/>
    <w:rsid w:val="00B834AA"/>
    <w:rsid w:val="00BA3203"/>
    <w:rsid w:val="00BA771E"/>
    <w:rsid w:val="00BE5C66"/>
    <w:rsid w:val="00C30033"/>
    <w:rsid w:val="00C30C61"/>
    <w:rsid w:val="00C32E17"/>
    <w:rsid w:val="00C50B27"/>
    <w:rsid w:val="00CA7D64"/>
    <w:rsid w:val="00CC65A9"/>
    <w:rsid w:val="00CD5D83"/>
    <w:rsid w:val="00CD5E2B"/>
    <w:rsid w:val="00D05C79"/>
    <w:rsid w:val="00D13EEA"/>
    <w:rsid w:val="00D20CBA"/>
    <w:rsid w:val="00D30B33"/>
    <w:rsid w:val="00DC1891"/>
    <w:rsid w:val="00DC1BF5"/>
    <w:rsid w:val="00DD3F74"/>
    <w:rsid w:val="00DE582A"/>
    <w:rsid w:val="00E142C2"/>
    <w:rsid w:val="00E20413"/>
    <w:rsid w:val="00E709EA"/>
    <w:rsid w:val="00ED2FBE"/>
    <w:rsid w:val="00F1326B"/>
    <w:rsid w:val="00F3060C"/>
    <w:rsid w:val="00F71759"/>
    <w:rsid w:val="00F91CB6"/>
    <w:rsid w:val="00FB3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0</TotalTime>
  <Pages>1</Pages>
  <Words>314</Words>
  <Characters>1855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Vcelarova Hana</cp:lastModifiedBy>
  <cp:revision>2</cp:revision>
  <cp:lastPrinted>2015-05-14T12:42:00Z</cp:lastPrinted>
  <dcterms:created xsi:type="dcterms:W3CDTF">2015-05-14T12:43:00Z</dcterms:created>
  <dcterms:modified xsi:type="dcterms:W3CDTF">2015-05-14T12:43:00Z</dcterms:modified>
</cp:coreProperties>
</file>