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12FD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Jitka Slováková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12FD1" w:rsidP="00512FD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Chráněné bydlení z pohledu sociálních pracovník</w:t>
            </w:r>
            <w:r w:rsidR="00453CE2" w:rsidRPr="00C50B27">
              <w:rPr>
                <w:sz w:val="22"/>
                <w:szCs w:val="22"/>
              </w:rPr>
              <w:t>ů</w:t>
            </w:r>
            <w:r w:rsidR="00453CE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 pracovník</w:t>
            </w:r>
            <w:r w:rsidRPr="00C50B27">
              <w:rPr>
                <w:sz w:val="22"/>
                <w:szCs w:val="22"/>
              </w:rPr>
              <w:t>ů</w:t>
            </w:r>
            <w:r>
              <w:rPr>
                <w:sz w:val="22"/>
                <w:szCs w:val="22"/>
              </w:rPr>
              <w:t xml:space="preserve"> v sociálních službách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12FD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02353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023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D023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pozitivním stránkám práce patří výběr tématu, který souvisí s autorčinou vlastní prací. Znalost prostředí je viditelná zejména při realizaci kvalitativního výzkumu formou ohniskových skupin. Tato realizace výzkumu musela být dosti pracná a je třeba ji hodnotit také kladně.</w:t>
            </w:r>
          </w:p>
          <w:p w:rsidR="00D02353" w:rsidRPr="00C50B27" w:rsidRDefault="00D02353" w:rsidP="00362AB0">
            <w:pPr>
              <w:rPr>
                <w:sz w:val="22"/>
                <w:szCs w:val="22"/>
              </w:rPr>
            </w:pPr>
          </w:p>
          <w:p w:rsidR="00B411DB" w:rsidRDefault="00791C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negativním stránkám práce patří nesourodost a roztříštěnost témat v teoretické části. Také jazyková, gramatická i stylistická forma není v práci kvalitní.</w:t>
            </w:r>
            <w:r w:rsidR="00885603">
              <w:rPr>
                <w:sz w:val="22"/>
                <w:szCs w:val="22"/>
              </w:rPr>
              <w:t xml:space="preserve"> Chybí také rešerše použité literatury a její hodnocení v kapitole 1.1.</w:t>
            </w:r>
          </w:p>
          <w:p w:rsidR="00791CAD" w:rsidRDefault="00791CAD" w:rsidP="00362AB0">
            <w:pPr>
              <w:rPr>
                <w:sz w:val="22"/>
                <w:szCs w:val="22"/>
              </w:rPr>
            </w:pPr>
          </w:p>
          <w:p w:rsidR="00791CAD" w:rsidRDefault="00791CA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ukázku uvádím:</w:t>
            </w:r>
          </w:p>
          <w:p w:rsidR="00B411DB" w:rsidRDefault="00791CAD" w:rsidP="00FC159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S. 11: tyto práva, s. 14: Chráněné bydlení, jak charakterizuje Matoušek…je pobytová služba (chybí čárka za větou vloženou), a další nedostatky na straně: 15, 21, 59, 80, 81.</w:t>
            </w:r>
          </w:p>
          <w:p w:rsidR="00A128DE" w:rsidRPr="00C50B27" w:rsidRDefault="00A128DE" w:rsidP="00FC1595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128DE" w:rsidRPr="00A128DE" w:rsidRDefault="00A128DE" w:rsidP="00362AB0">
            <w:pPr>
              <w:rPr>
                <w:b/>
                <w:sz w:val="16"/>
                <w:szCs w:val="16"/>
              </w:rPr>
            </w:pPr>
          </w:p>
          <w:p w:rsidR="00B411DB" w:rsidRPr="00791CAD" w:rsidRDefault="00791CAD" w:rsidP="00791CAD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791CAD">
              <w:rPr>
                <w:sz w:val="22"/>
                <w:szCs w:val="22"/>
              </w:rPr>
              <w:t>Jaký máte k tématu Vy sama osobní vztah?</w:t>
            </w:r>
          </w:p>
          <w:p w:rsidR="00791CAD" w:rsidRPr="00791CAD" w:rsidRDefault="00791CAD" w:rsidP="00791CAD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791CAD">
              <w:rPr>
                <w:sz w:val="22"/>
                <w:szCs w:val="22"/>
              </w:rPr>
              <w:t>Co považujete za nejzajímavější zjištění výzkumu?</w:t>
            </w:r>
          </w:p>
          <w:p w:rsidR="00B411DB" w:rsidRPr="00791CAD" w:rsidRDefault="00791CAD" w:rsidP="00791CAD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791CAD">
              <w:rPr>
                <w:sz w:val="22"/>
                <w:szCs w:val="22"/>
              </w:rPr>
              <w:t>Jak se Vám osvědčilo použití metody ohniskových skupin?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A128DE" w:rsidRDefault="00B2331A" w:rsidP="00C50B27">
            <w:pPr>
              <w:jc w:val="center"/>
              <w:rPr>
                <w:b/>
                <w:sz w:val="22"/>
                <w:szCs w:val="22"/>
              </w:rPr>
            </w:pPr>
            <w:r w:rsidRPr="00A128DE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74317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406" w:rsidRDefault="009F7406">
      <w:r>
        <w:separator/>
      </w:r>
    </w:p>
  </w:endnote>
  <w:endnote w:type="continuationSeparator" w:id="0">
    <w:p w:rsidR="009F7406" w:rsidRDefault="009F74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406" w:rsidRDefault="009F7406">
      <w:r>
        <w:separator/>
      </w:r>
    </w:p>
  </w:footnote>
  <w:footnote w:type="continuationSeparator" w:id="0">
    <w:p w:rsidR="009F7406" w:rsidRDefault="009F7406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166A39"/>
    <w:multiLevelType w:val="hybridMultilevel"/>
    <w:tmpl w:val="AF1E9A4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216FB"/>
    <w:rsid w:val="001E4F08"/>
    <w:rsid w:val="002A43CE"/>
    <w:rsid w:val="00362AB0"/>
    <w:rsid w:val="003F5DA2"/>
    <w:rsid w:val="00453CE2"/>
    <w:rsid w:val="00512982"/>
    <w:rsid w:val="00512FD1"/>
    <w:rsid w:val="00514664"/>
    <w:rsid w:val="00524F66"/>
    <w:rsid w:val="00526D47"/>
    <w:rsid w:val="0055255D"/>
    <w:rsid w:val="005A5E07"/>
    <w:rsid w:val="005C219A"/>
    <w:rsid w:val="006847E2"/>
    <w:rsid w:val="006B3B5C"/>
    <w:rsid w:val="00727960"/>
    <w:rsid w:val="00730C1A"/>
    <w:rsid w:val="00791CAD"/>
    <w:rsid w:val="007E657C"/>
    <w:rsid w:val="00885603"/>
    <w:rsid w:val="009862C0"/>
    <w:rsid w:val="009E3053"/>
    <w:rsid w:val="009F061B"/>
    <w:rsid w:val="009F7406"/>
    <w:rsid w:val="00A128DE"/>
    <w:rsid w:val="00B2331A"/>
    <w:rsid w:val="00B2402F"/>
    <w:rsid w:val="00B411DB"/>
    <w:rsid w:val="00BA3203"/>
    <w:rsid w:val="00BD7FE5"/>
    <w:rsid w:val="00C03D7D"/>
    <w:rsid w:val="00C50B27"/>
    <w:rsid w:val="00CA2969"/>
    <w:rsid w:val="00D02353"/>
    <w:rsid w:val="00D2551A"/>
    <w:rsid w:val="00D62416"/>
    <w:rsid w:val="00D74317"/>
    <w:rsid w:val="00DC1BF5"/>
    <w:rsid w:val="00DC5B4F"/>
    <w:rsid w:val="00DF1788"/>
    <w:rsid w:val="00E709EA"/>
    <w:rsid w:val="00E85A94"/>
    <w:rsid w:val="00ED60B3"/>
    <w:rsid w:val="00F94F35"/>
    <w:rsid w:val="00FC1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791C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2015-05-18T09:36:00Z</dcterms:created>
  <dcterms:modified xsi:type="dcterms:W3CDTF">2015-05-18T09:59:00Z</dcterms:modified>
</cp:coreProperties>
</file>