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CF063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Michaela Slavíková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CF063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Naplňování potřeb náhradních rodin v procesu doprovázení klíčovým pracovníkem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CF063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CF063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B11924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CF063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CF063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B11924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B5E2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9B5E2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8E5A0A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8E5A0A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C94569">
            <w:pPr>
              <w:jc w:val="both"/>
              <w:rPr>
                <w:sz w:val="22"/>
                <w:szCs w:val="22"/>
              </w:rPr>
            </w:pPr>
          </w:p>
          <w:p w:rsidR="009D745B" w:rsidRPr="00F73885" w:rsidRDefault="009D745B" w:rsidP="00C94569">
            <w:pPr>
              <w:jc w:val="both"/>
              <w:rPr>
                <w:sz w:val="22"/>
                <w:szCs w:val="22"/>
              </w:rPr>
            </w:pPr>
            <w:r w:rsidRPr="00F73885">
              <w:rPr>
                <w:sz w:val="22"/>
                <w:szCs w:val="22"/>
              </w:rPr>
              <w:t>Silné stránky:</w:t>
            </w:r>
          </w:p>
          <w:p w:rsidR="009D745B" w:rsidRPr="00F73885" w:rsidRDefault="009D745B" w:rsidP="00C94569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F73885">
              <w:rPr>
                <w:sz w:val="22"/>
                <w:szCs w:val="22"/>
              </w:rPr>
              <w:t>kladně hodnotím aktuálnost vybraného tématu a přehledné zpracování</w:t>
            </w:r>
          </w:p>
          <w:p w:rsidR="00AE6ADD" w:rsidRPr="00F73885" w:rsidRDefault="00AE6ADD" w:rsidP="00C94569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F73885">
              <w:rPr>
                <w:sz w:val="22"/>
                <w:szCs w:val="22"/>
              </w:rPr>
              <w:t xml:space="preserve">studentka zvolila pro kvalitativní výzkum </w:t>
            </w:r>
            <w:r w:rsidR="00F73885" w:rsidRPr="00F73885">
              <w:rPr>
                <w:sz w:val="22"/>
                <w:szCs w:val="22"/>
              </w:rPr>
              <w:t xml:space="preserve">odpovídající </w:t>
            </w:r>
            <w:r w:rsidRPr="00F73885">
              <w:rPr>
                <w:sz w:val="22"/>
                <w:szCs w:val="22"/>
              </w:rPr>
              <w:t>metody a techniky šetření, vlastní výzkum je přehledný</w:t>
            </w:r>
          </w:p>
          <w:p w:rsidR="00AE6ADD" w:rsidRPr="00F73885" w:rsidRDefault="001E2CF5" w:rsidP="00C94569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F73885">
              <w:rPr>
                <w:sz w:val="22"/>
                <w:szCs w:val="22"/>
              </w:rPr>
              <w:t>výzkumný projekt</w:t>
            </w:r>
            <w:r w:rsidR="00AE6ADD" w:rsidRPr="00F73885">
              <w:rPr>
                <w:sz w:val="22"/>
                <w:szCs w:val="22"/>
              </w:rPr>
              <w:t xml:space="preserve"> vhodně doplňuje přílohová část s</w:t>
            </w:r>
            <w:r w:rsidR="00365290">
              <w:rPr>
                <w:sz w:val="22"/>
                <w:szCs w:val="22"/>
              </w:rPr>
              <w:t> </w:t>
            </w:r>
            <w:r w:rsidR="00F73885" w:rsidRPr="00F73885">
              <w:rPr>
                <w:sz w:val="22"/>
                <w:szCs w:val="22"/>
              </w:rPr>
              <w:t>přepisem</w:t>
            </w:r>
            <w:r w:rsidR="00365290">
              <w:rPr>
                <w:sz w:val="22"/>
                <w:szCs w:val="22"/>
              </w:rPr>
              <w:t xml:space="preserve"> jednoho</w:t>
            </w:r>
            <w:r w:rsidR="00F73885" w:rsidRPr="00F73885">
              <w:rPr>
                <w:sz w:val="22"/>
                <w:szCs w:val="22"/>
              </w:rPr>
              <w:t xml:space="preserve"> vybraného </w:t>
            </w:r>
            <w:r w:rsidR="00365290">
              <w:rPr>
                <w:sz w:val="22"/>
                <w:szCs w:val="22"/>
              </w:rPr>
              <w:t>interview</w:t>
            </w:r>
          </w:p>
          <w:p w:rsidR="009D745B" w:rsidRPr="00F73885" w:rsidRDefault="001E2CF5" w:rsidP="00C94569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F73885">
              <w:rPr>
                <w:sz w:val="22"/>
                <w:szCs w:val="22"/>
              </w:rPr>
              <w:t xml:space="preserve">předkládaný </w:t>
            </w:r>
            <w:r w:rsidR="00AE6ADD" w:rsidRPr="00F73885">
              <w:rPr>
                <w:sz w:val="22"/>
                <w:szCs w:val="22"/>
              </w:rPr>
              <w:t xml:space="preserve">text </w:t>
            </w:r>
            <w:r w:rsidR="009D745B" w:rsidRPr="00F73885">
              <w:rPr>
                <w:sz w:val="22"/>
                <w:szCs w:val="22"/>
              </w:rPr>
              <w:t xml:space="preserve">splňuje požadavky kladené na </w:t>
            </w:r>
            <w:r w:rsidR="00AE6ADD" w:rsidRPr="00F73885">
              <w:rPr>
                <w:sz w:val="22"/>
                <w:szCs w:val="22"/>
              </w:rPr>
              <w:t>tento typ prací</w:t>
            </w:r>
          </w:p>
          <w:p w:rsidR="009D745B" w:rsidRPr="00F73885" w:rsidRDefault="00F73885" w:rsidP="00C94569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F73885">
              <w:rPr>
                <w:sz w:val="22"/>
                <w:szCs w:val="22"/>
              </w:rPr>
              <w:t xml:space="preserve">zřejmý </w:t>
            </w:r>
            <w:r w:rsidR="009D745B" w:rsidRPr="00F73885">
              <w:rPr>
                <w:sz w:val="22"/>
                <w:szCs w:val="22"/>
              </w:rPr>
              <w:t xml:space="preserve">zájem autorky o </w:t>
            </w:r>
            <w:r w:rsidR="001E2CF5" w:rsidRPr="00F73885">
              <w:rPr>
                <w:sz w:val="22"/>
                <w:szCs w:val="22"/>
              </w:rPr>
              <w:t>sledovanou</w:t>
            </w:r>
            <w:r w:rsidR="009D745B" w:rsidRPr="00F73885">
              <w:rPr>
                <w:sz w:val="22"/>
                <w:szCs w:val="22"/>
              </w:rPr>
              <w:t xml:space="preserve"> problematiku</w:t>
            </w:r>
          </w:p>
          <w:p w:rsidR="00F73885" w:rsidRPr="00F73885" w:rsidRDefault="00F73885" w:rsidP="00C94569">
            <w:pPr>
              <w:jc w:val="both"/>
              <w:rPr>
                <w:sz w:val="22"/>
                <w:szCs w:val="22"/>
              </w:rPr>
            </w:pPr>
          </w:p>
          <w:p w:rsidR="00B411DB" w:rsidRPr="00F73885" w:rsidRDefault="00CF0638" w:rsidP="00C94569">
            <w:pPr>
              <w:jc w:val="both"/>
              <w:rPr>
                <w:sz w:val="22"/>
                <w:szCs w:val="22"/>
              </w:rPr>
            </w:pPr>
            <w:r w:rsidRPr="00F73885">
              <w:rPr>
                <w:sz w:val="22"/>
                <w:szCs w:val="22"/>
              </w:rPr>
              <w:t>Slabé stránky:</w:t>
            </w:r>
          </w:p>
          <w:p w:rsidR="00CF0638" w:rsidRPr="00F73885" w:rsidRDefault="00CF0638" w:rsidP="00C94569">
            <w:pPr>
              <w:pStyle w:val="Odstavecseseznamem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</w:rPr>
            </w:pPr>
            <w:r w:rsidRPr="00F73885">
              <w:rPr>
                <w:rFonts w:ascii="Times New Roman" w:hAnsi="Times New Roman" w:cs="Times New Roman"/>
              </w:rPr>
              <w:t>práce s literaturou (některé kapitoly postavené na jediném zdroji)</w:t>
            </w:r>
          </w:p>
          <w:p w:rsidR="00B411DB" w:rsidRPr="00F73885" w:rsidRDefault="001E2CF5" w:rsidP="00C94569">
            <w:pPr>
              <w:jc w:val="both"/>
              <w:rPr>
                <w:sz w:val="22"/>
                <w:szCs w:val="22"/>
              </w:rPr>
            </w:pPr>
            <w:r w:rsidRPr="00F73885">
              <w:rPr>
                <w:sz w:val="22"/>
                <w:szCs w:val="22"/>
              </w:rPr>
              <w:t>B</w:t>
            </w:r>
            <w:r w:rsidR="00F73885" w:rsidRPr="00F73885">
              <w:rPr>
                <w:sz w:val="22"/>
                <w:szCs w:val="22"/>
              </w:rPr>
              <w:t xml:space="preserve">akalářskou práci </w:t>
            </w:r>
            <w:r w:rsidR="00F73885" w:rsidRPr="00F73885">
              <w:rPr>
                <w:b/>
                <w:sz w:val="22"/>
                <w:szCs w:val="22"/>
              </w:rPr>
              <w:t>d</w:t>
            </w:r>
            <w:r w:rsidR="009D745B" w:rsidRPr="00F73885">
              <w:rPr>
                <w:b/>
                <w:sz w:val="22"/>
                <w:szCs w:val="22"/>
              </w:rPr>
              <w:t>oporučuji k</w:t>
            </w:r>
            <w:r w:rsidRPr="00F73885">
              <w:rPr>
                <w:b/>
                <w:sz w:val="22"/>
                <w:szCs w:val="22"/>
              </w:rPr>
              <w:t> </w:t>
            </w:r>
            <w:r w:rsidR="009D745B" w:rsidRPr="00F73885">
              <w:rPr>
                <w:b/>
                <w:sz w:val="22"/>
                <w:szCs w:val="22"/>
              </w:rPr>
              <w:t>obhajobě</w:t>
            </w:r>
            <w:r w:rsidR="009D745B" w:rsidRPr="00F73885"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D607AE" w:rsidRPr="00AE6ADD" w:rsidRDefault="009D745B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DF2D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DF2D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F2DC7">
              <w:rPr>
                <w:sz w:val="22"/>
                <w:szCs w:val="22"/>
              </w:rPr>
              <w:t xml:space="preserve"> 14</w:t>
            </w:r>
            <w:r w:rsidR="009D745B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C94569">
              <w:rPr>
                <w:sz w:val="22"/>
                <w:szCs w:val="22"/>
              </w:rPr>
              <w:t xml:space="preserve"> </w:t>
            </w:r>
            <w:proofErr w:type="spellStart"/>
            <w:r w:rsidR="00C94569">
              <w:rPr>
                <w:sz w:val="22"/>
                <w:szCs w:val="22"/>
              </w:rPr>
              <w:t>Šalenová</w:t>
            </w:r>
            <w:proofErr w:type="spellEnd"/>
            <w:r w:rsidR="00C94569">
              <w:rPr>
                <w:sz w:val="22"/>
                <w:szCs w:val="22"/>
              </w:rPr>
              <w:t xml:space="preserve"> v. r. </w:t>
            </w:r>
          </w:p>
        </w:tc>
      </w:tr>
    </w:tbl>
    <w:p w:rsidR="006847E2" w:rsidRDefault="006847E2"/>
    <w:sectPr w:rsidR="006847E2" w:rsidSect="00187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438C" w:rsidRDefault="007D438C">
      <w:r>
        <w:separator/>
      </w:r>
    </w:p>
  </w:endnote>
  <w:endnote w:type="continuationSeparator" w:id="0">
    <w:p w:rsidR="007D438C" w:rsidRDefault="007D43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438C" w:rsidRDefault="007D438C">
      <w:r>
        <w:separator/>
      </w:r>
    </w:p>
  </w:footnote>
  <w:footnote w:type="continuationSeparator" w:id="0">
    <w:p w:rsidR="007D438C" w:rsidRDefault="007D438C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9394F0A"/>
    <w:multiLevelType w:val="hybridMultilevel"/>
    <w:tmpl w:val="587ABACC"/>
    <w:lvl w:ilvl="0" w:tplc="0964B7D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607AE"/>
    <w:rsid w:val="000E2C47"/>
    <w:rsid w:val="00187CD1"/>
    <w:rsid w:val="001E2CF5"/>
    <w:rsid w:val="00362AB0"/>
    <w:rsid w:val="00365290"/>
    <w:rsid w:val="003F5DA2"/>
    <w:rsid w:val="004B27FA"/>
    <w:rsid w:val="00512982"/>
    <w:rsid w:val="00514664"/>
    <w:rsid w:val="00526D47"/>
    <w:rsid w:val="0055255D"/>
    <w:rsid w:val="005B7AC9"/>
    <w:rsid w:val="005C219A"/>
    <w:rsid w:val="006847E2"/>
    <w:rsid w:val="00730C1A"/>
    <w:rsid w:val="007A683B"/>
    <w:rsid w:val="007D438C"/>
    <w:rsid w:val="008E5A0A"/>
    <w:rsid w:val="009B5E2E"/>
    <w:rsid w:val="009D745B"/>
    <w:rsid w:val="00AE6ADD"/>
    <w:rsid w:val="00B11924"/>
    <w:rsid w:val="00B411DB"/>
    <w:rsid w:val="00BA3203"/>
    <w:rsid w:val="00C03D7D"/>
    <w:rsid w:val="00C50B27"/>
    <w:rsid w:val="00C94569"/>
    <w:rsid w:val="00CF0638"/>
    <w:rsid w:val="00D607AE"/>
    <w:rsid w:val="00D62416"/>
    <w:rsid w:val="00DC1BF5"/>
    <w:rsid w:val="00DC5CE0"/>
    <w:rsid w:val="00DF2DC7"/>
    <w:rsid w:val="00E709EA"/>
    <w:rsid w:val="00F738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Zkladntext">
    <w:name w:val="Body Text"/>
    <w:basedOn w:val="Normln"/>
    <w:link w:val="ZkladntextChar"/>
    <w:rsid w:val="00DC5CE0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DC5CE0"/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AE6AD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PRÁCE_2015.dot</Template>
  <TotalTime>2</TotalTime>
  <Pages>1</Pages>
  <Words>278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Internet</cp:lastModifiedBy>
  <cp:revision>2</cp:revision>
  <cp:lastPrinted>2015-05-15T00:48:00Z</cp:lastPrinted>
  <dcterms:created xsi:type="dcterms:W3CDTF">2015-05-15T00:49:00Z</dcterms:created>
  <dcterms:modified xsi:type="dcterms:W3CDTF">2015-05-15T00:49:00Z</dcterms:modified>
</cp:coreProperties>
</file>