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Bc. Renáta Plšková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Život neúplné rodiny z pohledu matky samoživitelky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9D745B" w:rsidRPr="009D745B" w:rsidRDefault="009D745B" w:rsidP="009D745B">
            <w:pPr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Silné stránky:</w:t>
            </w:r>
          </w:p>
          <w:p w:rsidR="009D745B" w:rsidRPr="009D745B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kladně hodnotím aktuálnost vybraného tématu a přehledné zpracování</w:t>
            </w:r>
          </w:p>
          <w:p w:rsidR="009D745B" w:rsidRPr="009D745B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metodika je adekvátní pro účely dané práce</w:t>
            </w:r>
          </w:p>
          <w:p w:rsidR="009D745B" w:rsidRPr="009D745B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 xml:space="preserve">předkládaný text splňuje požadavky kladené na </w:t>
            </w:r>
            <w:r w:rsidR="00D607AE">
              <w:rPr>
                <w:sz w:val="22"/>
                <w:szCs w:val="22"/>
              </w:rPr>
              <w:t>bakalářské práce</w:t>
            </w:r>
          </w:p>
          <w:p w:rsidR="009D745B" w:rsidRPr="009D745B" w:rsidRDefault="009D745B" w:rsidP="009D745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zájem autorky o analyzovanou problematiku</w:t>
            </w:r>
          </w:p>
          <w:p w:rsidR="009D745B" w:rsidRPr="009D745B" w:rsidRDefault="009D745B" w:rsidP="009D745B">
            <w:pPr>
              <w:ind w:left="720"/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 xml:space="preserve"> </w:t>
            </w:r>
          </w:p>
          <w:p w:rsidR="009D745B" w:rsidRPr="009D745B" w:rsidRDefault="009D745B" w:rsidP="009D745B">
            <w:pPr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Slabé stránky:</w:t>
            </w:r>
          </w:p>
          <w:p w:rsidR="00232DF7" w:rsidRDefault="00D607AE" w:rsidP="00232DF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nedostatky zejména </w:t>
            </w:r>
            <w:r w:rsidR="009D745B" w:rsidRPr="009D745B">
              <w:rPr>
                <w:sz w:val="22"/>
                <w:szCs w:val="22"/>
              </w:rPr>
              <w:t xml:space="preserve">formálního </w:t>
            </w:r>
            <w:r>
              <w:rPr>
                <w:sz w:val="22"/>
                <w:szCs w:val="22"/>
              </w:rPr>
              <w:t>charakteru</w:t>
            </w:r>
            <w:r w:rsidR="009D745B" w:rsidRPr="009D745B">
              <w:rPr>
                <w:sz w:val="22"/>
                <w:szCs w:val="22"/>
              </w:rPr>
              <w:t xml:space="preserve"> (úprava praktické části práce)</w:t>
            </w:r>
          </w:p>
          <w:p w:rsidR="00232DF7" w:rsidRPr="00232DF7" w:rsidRDefault="00232DF7" w:rsidP="00232DF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využitých pramenů, odkazy na starší literaturu</w:t>
            </w:r>
          </w:p>
          <w:p w:rsidR="00B411DB" w:rsidRPr="009D745B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9D745B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D745B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D607AE" w:rsidRPr="00C50B27" w:rsidRDefault="009D745B" w:rsidP="00362AB0">
            <w:pPr>
              <w:rPr>
                <w:sz w:val="22"/>
                <w:szCs w:val="22"/>
              </w:rPr>
            </w:pPr>
            <w:r w:rsidRPr="00D607AE">
              <w:rPr>
                <w:sz w:val="22"/>
                <w:szCs w:val="22"/>
              </w:rPr>
              <w:t>Co Vás inspirovalo k výběru tématu Vaší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D745B"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232DF7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64389">
              <w:rPr>
                <w:sz w:val="22"/>
                <w:szCs w:val="22"/>
              </w:rPr>
              <w:t xml:space="preserve"> </w:t>
            </w:r>
            <w:proofErr w:type="spellStart"/>
            <w:r w:rsidR="00232DF7">
              <w:rPr>
                <w:sz w:val="22"/>
                <w:szCs w:val="22"/>
              </w:rPr>
              <w:t>Šalenová</w:t>
            </w:r>
            <w:proofErr w:type="spellEnd"/>
            <w:r w:rsidR="00232DF7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5C1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6C8" w:rsidRDefault="003F06C8">
      <w:r>
        <w:separator/>
      </w:r>
    </w:p>
  </w:endnote>
  <w:endnote w:type="continuationSeparator" w:id="0">
    <w:p w:rsidR="003F06C8" w:rsidRDefault="003F06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6C8" w:rsidRDefault="003F06C8">
      <w:r>
        <w:separator/>
      </w:r>
    </w:p>
  </w:footnote>
  <w:footnote w:type="continuationSeparator" w:id="0">
    <w:p w:rsidR="003F06C8" w:rsidRDefault="003F06C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112EF3"/>
    <w:rsid w:val="00193796"/>
    <w:rsid w:val="00232DF7"/>
    <w:rsid w:val="00362AB0"/>
    <w:rsid w:val="003F06C8"/>
    <w:rsid w:val="003F5DA2"/>
    <w:rsid w:val="00512982"/>
    <w:rsid w:val="00514664"/>
    <w:rsid w:val="00526D47"/>
    <w:rsid w:val="0055255D"/>
    <w:rsid w:val="005C157E"/>
    <w:rsid w:val="005C219A"/>
    <w:rsid w:val="006847E2"/>
    <w:rsid w:val="00730C1A"/>
    <w:rsid w:val="007A683B"/>
    <w:rsid w:val="00864389"/>
    <w:rsid w:val="009D745B"/>
    <w:rsid w:val="00B411DB"/>
    <w:rsid w:val="00BA3203"/>
    <w:rsid w:val="00C03D7D"/>
    <w:rsid w:val="00C50B27"/>
    <w:rsid w:val="00D607AE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265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2015-05-15T11:12:00Z</cp:lastPrinted>
  <dcterms:created xsi:type="dcterms:W3CDTF">2015-05-15T11:13:00Z</dcterms:created>
  <dcterms:modified xsi:type="dcterms:W3CDTF">2015-05-15T11:13:00Z</dcterms:modified>
</cp:coreProperties>
</file>