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231FBF" w:rsidRDefault="009B2906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Roman Nevařil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B29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odměn a trestů ve výchově dětí předškolního věku v rodině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Eliška Suchánková, Ph.D.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8C0D39" w:rsidRPr="00C50B27" w:rsidTr="00C50B27">
        <w:tc>
          <w:tcPr>
            <w:tcW w:w="2808" w:type="dxa"/>
          </w:tcPr>
          <w:p w:rsidR="008C0D39" w:rsidRPr="00C50B27" w:rsidRDefault="008C0D39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D5FE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BA246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935799" w:rsidP="001455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věnuje tématice odměn a trestů ve výchově v rodinách s dětmi předškolního věku. Ve výzkumu mapuje využívání těchto výchovných prostředků z pohledu rodičů. </w:t>
            </w:r>
          </w:p>
          <w:p w:rsidR="00B411DB" w:rsidRPr="002464A3" w:rsidRDefault="00935799" w:rsidP="00145556">
            <w:pPr>
              <w:rPr>
                <w:b/>
                <w:sz w:val="22"/>
                <w:szCs w:val="22"/>
              </w:rPr>
            </w:pPr>
            <w:r w:rsidRPr="002464A3">
              <w:rPr>
                <w:b/>
                <w:sz w:val="22"/>
                <w:szCs w:val="22"/>
              </w:rPr>
              <w:t>Silné stránky:</w:t>
            </w:r>
          </w:p>
          <w:p w:rsidR="009C6856" w:rsidRDefault="00935799" w:rsidP="009C6856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9C6856">
              <w:rPr>
                <w:sz w:val="22"/>
                <w:szCs w:val="22"/>
              </w:rPr>
              <w:t>Výběr</w:t>
            </w:r>
            <w:r w:rsidR="0001124A" w:rsidRPr="009C6856">
              <w:rPr>
                <w:sz w:val="22"/>
                <w:szCs w:val="22"/>
              </w:rPr>
              <w:t xml:space="preserve"> aktuálního a vý</w:t>
            </w:r>
            <w:r w:rsidR="009C6856">
              <w:rPr>
                <w:sz w:val="22"/>
                <w:szCs w:val="22"/>
              </w:rPr>
              <w:t>znamného tématu.</w:t>
            </w:r>
          </w:p>
          <w:p w:rsidR="00935799" w:rsidRPr="009C6856" w:rsidRDefault="009C6856" w:rsidP="009C6856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9C6856">
              <w:rPr>
                <w:sz w:val="22"/>
                <w:szCs w:val="22"/>
              </w:rPr>
              <w:t xml:space="preserve">sobní zájem a přístup autora, </w:t>
            </w:r>
            <w:r>
              <w:rPr>
                <w:sz w:val="22"/>
                <w:szCs w:val="22"/>
              </w:rPr>
              <w:t>o</w:t>
            </w:r>
            <w:r w:rsidR="00935799" w:rsidRPr="009C6856">
              <w:rPr>
                <w:sz w:val="22"/>
                <w:szCs w:val="22"/>
              </w:rPr>
              <w:t>dborný růst autora po dobu zpracovávání bakalářské práce.</w:t>
            </w:r>
          </w:p>
          <w:p w:rsidR="007D5FE1" w:rsidRDefault="007D5FE1" w:rsidP="009C6856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Zpracování problematiky z pohledu převzatých stylů výchovy, rizik a alternativ užívaní odměn a trestů.</w:t>
            </w:r>
          </w:p>
          <w:p w:rsidR="0001124A" w:rsidRDefault="0001124A" w:rsidP="009C6856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Záměr výzkumu, zaměření řady položek dotazníku.</w:t>
            </w:r>
          </w:p>
          <w:p w:rsidR="00935799" w:rsidRPr="0001124A" w:rsidRDefault="0001124A" w:rsidP="009C6856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01124A">
              <w:rPr>
                <w:sz w:val="22"/>
                <w:szCs w:val="22"/>
              </w:rPr>
              <w:t>Přehledná analýza dat</w:t>
            </w:r>
            <w:r>
              <w:rPr>
                <w:sz w:val="22"/>
                <w:szCs w:val="22"/>
              </w:rPr>
              <w:t xml:space="preserve"> (včetně přílohové části)</w:t>
            </w:r>
            <w:r w:rsidRPr="0001124A">
              <w:rPr>
                <w:sz w:val="22"/>
                <w:szCs w:val="22"/>
              </w:rPr>
              <w:t xml:space="preserve">, </w:t>
            </w:r>
            <w:r w:rsidR="0016557D">
              <w:rPr>
                <w:sz w:val="22"/>
                <w:szCs w:val="22"/>
              </w:rPr>
              <w:t>velmi významná</w:t>
            </w:r>
            <w:r w:rsidRPr="0001124A">
              <w:rPr>
                <w:sz w:val="22"/>
                <w:szCs w:val="22"/>
              </w:rPr>
              <w:t xml:space="preserve"> </w:t>
            </w:r>
            <w:r w:rsidR="0016557D">
              <w:rPr>
                <w:sz w:val="22"/>
                <w:szCs w:val="22"/>
              </w:rPr>
              <w:t>výzkumná zjištění.</w:t>
            </w:r>
          </w:p>
          <w:p w:rsidR="00935799" w:rsidRPr="002464A3" w:rsidRDefault="00935799" w:rsidP="009C6856">
            <w:pPr>
              <w:jc w:val="both"/>
              <w:rPr>
                <w:b/>
                <w:sz w:val="22"/>
                <w:szCs w:val="22"/>
              </w:rPr>
            </w:pPr>
            <w:r w:rsidRPr="002464A3">
              <w:rPr>
                <w:b/>
                <w:sz w:val="22"/>
                <w:szCs w:val="22"/>
              </w:rPr>
              <w:t>Slabší stránky:</w:t>
            </w:r>
          </w:p>
          <w:p w:rsidR="0001124A" w:rsidRDefault="00935799" w:rsidP="009C6856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7D5FE1">
              <w:rPr>
                <w:sz w:val="22"/>
                <w:szCs w:val="22"/>
              </w:rPr>
              <w:t>Střídání odborně zpracovaných částí textu s</w:t>
            </w:r>
            <w:r w:rsidR="007D5FE1">
              <w:rPr>
                <w:sz w:val="22"/>
                <w:szCs w:val="22"/>
              </w:rPr>
              <w:t> méně odbornými (úvod, 1.1 a dál, „líbí se mi“…</w:t>
            </w:r>
            <w:r w:rsidRPr="007D5FE1">
              <w:rPr>
                <w:sz w:val="22"/>
                <w:szCs w:val="22"/>
              </w:rPr>
              <w:t>)</w:t>
            </w:r>
            <w:r w:rsidR="0001124A">
              <w:rPr>
                <w:sz w:val="22"/>
                <w:szCs w:val="22"/>
              </w:rPr>
              <w:t xml:space="preserve">. </w:t>
            </w:r>
            <w:r w:rsidR="0001124A">
              <w:rPr>
                <w:sz w:val="22"/>
                <w:szCs w:val="22"/>
              </w:rPr>
              <w:t>Místy absentují odkazy na využité zdroje (s. 30), nepřesnosti v číslování kapitol (s. 31, 32).</w:t>
            </w:r>
          </w:p>
          <w:p w:rsidR="002464A3" w:rsidRDefault="0001124A" w:rsidP="009C6856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</w:t>
            </w:r>
            <w:r w:rsidR="007D5FE1">
              <w:rPr>
                <w:sz w:val="22"/>
                <w:szCs w:val="22"/>
              </w:rPr>
              <w:t xml:space="preserve"> kapitoly</w:t>
            </w:r>
            <w:r w:rsidR="002464A3" w:rsidRPr="007D5FE1">
              <w:rPr>
                <w:sz w:val="22"/>
                <w:szCs w:val="22"/>
              </w:rPr>
              <w:t xml:space="preserve"> by si zasloužily </w:t>
            </w:r>
            <w:r>
              <w:rPr>
                <w:sz w:val="22"/>
                <w:szCs w:val="22"/>
              </w:rPr>
              <w:t xml:space="preserve">hlouběji obsahově propracovat a </w:t>
            </w:r>
            <w:r w:rsidR="007D5FE1">
              <w:rPr>
                <w:sz w:val="22"/>
                <w:szCs w:val="22"/>
              </w:rPr>
              <w:t xml:space="preserve">vzájemně </w:t>
            </w:r>
            <w:r w:rsidR="007D5FE1">
              <w:rPr>
                <w:sz w:val="22"/>
                <w:szCs w:val="22"/>
              </w:rPr>
              <w:t>blíže</w:t>
            </w:r>
            <w:r w:rsidR="007D5FE1">
              <w:rPr>
                <w:sz w:val="22"/>
                <w:szCs w:val="22"/>
              </w:rPr>
              <w:t xml:space="preserve"> obsahově provázat.</w:t>
            </w:r>
          </w:p>
          <w:p w:rsidR="0001124A" w:rsidRPr="007D5FE1" w:rsidRDefault="0001124A" w:rsidP="009C6856">
            <w:pPr>
              <w:pStyle w:val="Odstavecseseznamem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Cíle výzkumu by bylo vhodné precizovat.</w:t>
            </w:r>
            <w:r w:rsidR="0016557D">
              <w:rPr>
                <w:sz w:val="22"/>
                <w:szCs w:val="22"/>
              </w:rPr>
              <w:t xml:space="preserve"> Interpretace dat měla být hlubší (např. k dílčím položkám), některé výsledky pak </w:t>
            </w:r>
            <w:r w:rsidR="009C6856">
              <w:rPr>
                <w:sz w:val="22"/>
                <w:szCs w:val="22"/>
              </w:rPr>
              <w:t>v interpretacích (kap. 6)</w:t>
            </w:r>
            <w:r w:rsidR="0016557D">
              <w:rPr>
                <w:sz w:val="22"/>
                <w:szCs w:val="22"/>
              </w:rPr>
              <w:t xml:space="preserve"> vyznívají zkresleně.</w:t>
            </w:r>
          </w:p>
          <w:p w:rsidR="00B411DB" w:rsidRPr="0001124A" w:rsidRDefault="0001124A" w:rsidP="00362AB0">
            <w:pPr>
              <w:rPr>
                <w:b/>
                <w:sz w:val="22"/>
                <w:szCs w:val="22"/>
              </w:rPr>
            </w:pPr>
            <w:r w:rsidRPr="0001124A">
              <w:rPr>
                <w:b/>
                <w:sz w:val="22"/>
                <w:szCs w:val="22"/>
              </w:rPr>
              <w:t>Bakalářskou práci považuji za velmi dobře zpracovanou a doporučuji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01124A" w:rsidRDefault="00935799" w:rsidP="009C6856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1124A">
              <w:rPr>
                <w:sz w:val="22"/>
                <w:szCs w:val="22"/>
              </w:rPr>
              <w:t xml:space="preserve">Uveďte, která z odborných publikací věnujících se Vámi vybranému tématu Vás nejvíce oslovila </w:t>
            </w:r>
            <w:r w:rsidR="009C6856">
              <w:rPr>
                <w:sz w:val="22"/>
                <w:szCs w:val="22"/>
              </w:rPr>
              <w:br/>
            </w:r>
            <w:r w:rsidRPr="0001124A">
              <w:rPr>
                <w:sz w:val="22"/>
                <w:szCs w:val="22"/>
              </w:rPr>
              <w:t>a z jakého důvodu.</w:t>
            </w:r>
          </w:p>
          <w:p w:rsidR="00B411DB" w:rsidRPr="0016557D" w:rsidRDefault="0016557D" w:rsidP="0016557D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1124A">
              <w:rPr>
                <w:sz w:val="22"/>
                <w:szCs w:val="22"/>
              </w:rPr>
              <w:t xml:space="preserve">Uveďte a zdůvodněte, které výsledky výzkumu považujte za </w:t>
            </w:r>
            <w:r>
              <w:rPr>
                <w:sz w:val="22"/>
                <w:szCs w:val="22"/>
              </w:rPr>
              <w:t>alarmující.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8C0D39" w:rsidRPr="00C50B27" w:rsidTr="00C50B27">
        <w:tc>
          <w:tcPr>
            <w:tcW w:w="4068" w:type="dxa"/>
            <w:gridSpan w:val="2"/>
            <w:vAlign w:val="center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35799">
              <w:rPr>
                <w:sz w:val="22"/>
                <w:szCs w:val="22"/>
              </w:rPr>
              <w:t xml:space="preserve"> 07. 05</w:t>
            </w:r>
            <w:r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8C0D39" w:rsidRPr="00C50B27" w:rsidRDefault="008C0D39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Eliška Suchánková,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65E" w:rsidRDefault="002A665E">
      <w:r>
        <w:separator/>
      </w:r>
    </w:p>
  </w:endnote>
  <w:endnote w:type="continuationSeparator" w:id="0">
    <w:p w:rsidR="002A665E" w:rsidRDefault="002A6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65E" w:rsidRDefault="002A665E">
      <w:r>
        <w:separator/>
      </w:r>
    </w:p>
  </w:footnote>
  <w:footnote w:type="continuationSeparator" w:id="0">
    <w:p w:rsidR="002A665E" w:rsidRDefault="002A665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3A7BEF"/>
    <w:multiLevelType w:val="hybridMultilevel"/>
    <w:tmpl w:val="CAC8D180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D300DC0"/>
    <w:multiLevelType w:val="hybridMultilevel"/>
    <w:tmpl w:val="6A86001E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E0805A6"/>
    <w:multiLevelType w:val="hybridMultilevel"/>
    <w:tmpl w:val="B3B0EEFC"/>
    <w:lvl w:ilvl="0" w:tplc="13C6069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83A"/>
    <w:rsid w:val="0001124A"/>
    <w:rsid w:val="000E2C47"/>
    <w:rsid w:val="00145556"/>
    <w:rsid w:val="0016557D"/>
    <w:rsid w:val="00231FBF"/>
    <w:rsid w:val="002464A3"/>
    <w:rsid w:val="002A665E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84AAA"/>
    <w:rsid w:val="007D5FE1"/>
    <w:rsid w:val="008C0D39"/>
    <w:rsid w:val="00935799"/>
    <w:rsid w:val="009B2906"/>
    <w:rsid w:val="009C6856"/>
    <w:rsid w:val="00B411DB"/>
    <w:rsid w:val="00BA2468"/>
    <w:rsid w:val="00BA3203"/>
    <w:rsid w:val="00BE7C5D"/>
    <w:rsid w:val="00C03D7D"/>
    <w:rsid w:val="00C50B27"/>
    <w:rsid w:val="00D62416"/>
    <w:rsid w:val="00DC1BF5"/>
    <w:rsid w:val="00E06C2D"/>
    <w:rsid w:val="00E709EA"/>
    <w:rsid w:val="00FA6068"/>
    <w:rsid w:val="00FF6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7D5FE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7D5F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chankova\Desktop\Posudky2014-15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46</TotalTime>
  <Pages>1</Pages>
  <Words>389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suchankova</dc:creator>
  <cp:lastModifiedBy>suchankova</cp:lastModifiedBy>
  <cp:revision>6</cp:revision>
  <cp:lastPrinted>2015-05-15T07:49:00Z</cp:lastPrinted>
  <dcterms:created xsi:type="dcterms:W3CDTF">2015-05-13T10:41:00Z</dcterms:created>
  <dcterms:modified xsi:type="dcterms:W3CDTF">2015-05-15T07:49:00Z</dcterms:modified>
</cp:coreProperties>
</file>