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E92A2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Eva </w:t>
            </w:r>
            <w:proofErr w:type="spellStart"/>
            <w:r>
              <w:rPr>
                <w:sz w:val="22"/>
                <w:szCs w:val="22"/>
              </w:rPr>
              <w:t>Mokrejšová</w:t>
            </w:r>
            <w:proofErr w:type="spellEnd"/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E92A2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Názory učitelů na úlohu adaptačních kurzů na základních školách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E92A2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Mgr. Jana Martincová 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6847E2" w:rsidRPr="00C50B27" w:rsidRDefault="00E92A2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Sociální pedagogika 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E92A2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Kombinovaná 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Default="00E92A2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Silné stránky: </w:t>
            </w:r>
          </w:p>
          <w:p w:rsidR="00E92A2F" w:rsidRDefault="00E92A2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 celkové zpracování bakalářské práce – studentka jasně a srozumitelně popsala problematiku adaptačních kurzů, a to jak z teoretického, tak praktického hlediska, </w:t>
            </w:r>
          </w:p>
          <w:p w:rsidR="00E92A2F" w:rsidRDefault="00E92A2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 z bakalářské práce je zřejmá erudovanost studentky v tématu adaptačních kurzů, </w:t>
            </w:r>
          </w:p>
          <w:p w:rsidR="00E92A2F" w:rsidRDefault="00E92A2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 konstrukce výzkumného nástroje, který pokrývá stanovený výzkumný problém, </w:t>
            </w:r>
          </w:p>
          <w:p w:rsidR="00E92A2F" w:rsidRDefault="00E92A2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 velmi oceňuji přehlednou analýzu dat a srozumitelnou interpretaci, ve které nechybí komparace výsledků výzkumu s dosavadním poznáním, </w:t>
            </w:r>
          </w:p>
          <w:p w:rsidR="005C2460" w:rsidRDefault="005C246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 bakalářská práce je výborně zpracována a splňuje odborné požadavky a formální náležitosti,  </w:t>
            </w:r>
          </w:p>
          <w:p w:rsidR="00E92A2F" w:rsidRDefault="00E92A2F" w:rsidP="00362AB0">
            <w:pPr>
              <w:rPr>
                <w:sz w:val="22"/>
                <w:szCs w:val="22"/>
              </w:rPr>
            </w:pPr>
          </w:p>
          <w:p w:rsidR="00E92A2F" w:rsidRDefault="00E92A2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Slabé stránky: </w:t>
            </w:r>
          </w:p>
          <w:p w:rsidR="00E92A2F" w:rsidRDefault="00E92A2F" w:rsidP="00E92A2F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zdůvodnění volby kvantitativního pojetí výzkumu na základě výzkumného souboru, </w:t>
            </w:r>
          </w:p>
          <w:p w:rsidR="00E92A2F" w:rsidRDefault="00E92A2F" w:rsidP="00E92A2F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logické uspořádání designu výzkumu (výzkumné otázky, výzkumný problém), 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Default="00E92A2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Čím odůvodňujete nízkou návratnost dotazníků? </w:t>
            </w:r>
          </w:p>
          <w:p w:rsidR="00B411DB" w:rsidRPr="00C50B27" w:rsidRDefault="00E92A2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Jaký je rozdíl mezi </w:t>
            </w:r>
            <w:proofErr w:type="gramStart"/>
            <w:r>
              <w:rPr>
                <w:sz w:val="22"/>
                <w:szCs w:val="22"/>
              </w:rPr>
              <w:t>škálou ,,ne</w:t>
            </w:r>
            <w:proofErr w:type="gramEnd"/>
            <w:r>
              <w:rPr>
                <w:sz w:val="22"/>
                <w:szCs w:val="22"/>
              </w:rPr>
              <w:t>“ a ,,ne, neměl jsem možnost“? (viz graf 3)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5C2460">
              <w:rPr>
                <w:sz w:val="22"/>
                <w:szCs w:val="22"/>
              </w:rPr>
              <w:t xml:space="preserve"> 29. 4. 2015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0657" w:rsidRDefault="001F0657">
      <w:r>
        <w:separator/>
      </w:r>
    </w:p>
  </w:endnote>
  <w:endnote w:type="continuationSeparator" w:id="0">
    <w:p w:rsidR="001F0657" w:rsidRDefault="001F06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0657" w:rsidRDefault="001F0657">
      <w:r>
        <w:separator/>
      </w:r>
    </w:p>
  </w:footnote>
  <w:footnote w:type="continuationSeparator" w:id="0">
    <w:p w:rsidR="001F0657" w:rsidRDefault="001F0657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27566"/>
    <w:multiLevelType w:val="hybridMultilevel"/>
    <w:tmpl w:val="C25E0282"/>
    <w:lvl w:ilvl="0" w:tplc="0026F11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attachedTemplate r:id="rId1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2460"/>
    <w:rsid w:val="000E2C47"/>
    <w:rsid w:val="001F0657"/>
    <w:rsid w:val="00362AB0"/>
    <w:rsid w:val="003F5DA2"/>
    <w:rsid w:val="00512982"/>
    <w:rsid w:val="00514664"/>
    <w:rsid w:val="00526D47"/>
    <w:rsid w:val="0055255D"/>
    <w:rsid w:val="005C219A"/>
    <w:rsid w:val="005C2460"/>
    <w:rsid w:val="006847E2"/>
    <w:rsid w:val="00730C1A"/>
    <w:rsid w:val="00B411DB"/>
    <w:rsid w:val="00BA3203"/>
    <w:rsid w:val="00C03D7D"/>
    <w:rsid w:val="00C50B27"/>
    <w:rsid w:val="00D62416"/>
    <w:rsid w:val="00DC1BF5"/>
    <w:rsid w:val="00E709EA"/>
    <w:rsid w:val="00E92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table" w:styleId="Mkatabulky">
    <w:name w:val="Table Grid"/>
    <w:basedOn w:val="Normlntabulka"/>
    <w:rsid w:val="006847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RCIK~1\AppData\Local\Temp\POSUDEK%20VEDOUC&#205;HO%20BAKAL&#193;&#344;SK&#201;%20PR&#193;CE_2015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BAKALÁŘSKÉ PRÁCE_2015</Template>
  <TotalTime>23</TotalTime>
  <Pages>1</Pages>
  <Words>322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creator>jurcikova</dc:creator>
  <cp:lastModifiedBy>jurcikova</cp:lastModifiedBy>
  <cp:revision>1</cp:revision>
  <cp:lastPrinted>2015-04-29T07:44:00Z</cp:lastPrinted>
  <dcterms:created xsi:type="dcterms:W3CDTF">2015-04-29T07:21:00Z</dcterms:created>
  <dcterms:modified xsi:type="dcterms:W3CDTF">2015-04-29T07:46:00Z</dcterms:modified>
</cp:coreProperties>
</file>