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6E5D6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Lenka Miklová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6E5D6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Příčiny bezdomovectví mužů a žen na území města Vsetín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6E5D6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Mgr. Ivana Marášková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E5D6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E5D6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C07D04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E3326E" w:rsidRDefault="00A5248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zvolila téma aktu</w:t>
            </w:r>
            <w:r w:rsidR="00C07D04">
              <w:rPr>
                <w:sz w:val="22"/>
                <w:szCs w:val="22"/>
              </w:rPr>
              <w:t>ální pro region, ve kterém žije</w:t>
            </w:r>
            <w:r w:rsidR="00E3326E">
              <w:rPr>
                <w:sz w:val="22"/>
                <w:szCs w:val="22"/>
              </w:rPr>
              <w:t xml:space="preserve">. Oceňuji osobní angažovanost a nasazení, se kterým přistupovala k vypracování práce. </w:t>
            </w:r>
          </w:p>
          <w:p w:rsidR="006E5D63" w:rsidRDefault="006E5D6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</w:t>
            </w:r>
            <w:r w:rsidR="00A52487">
              <w:rPr>
                <w:sz w:val="22"/>
                <w:szCs w:val="22"/>
              </w:rPr>
              <w:t>stránky</w:t>
            </w:r>
          </w:p>
          <w:p w:rsidR="00E65CF5" w:rsidRDefault="00E3326E" w:rsidP="00F6618D">
            <w:pPr>
              <w:numPr>
                <w:ilvl w:val="0"/>
                <w:numId w:val="1"/>
              </w:numPr>
              <w:ind w:left="567" w:hanging="28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přehledné členění teoretické i praktické čás</w:t>
            </w:r>
            <w:r w:rsidR="00E65CF5">
              <w:rPr>
                <w:sz w:val="22"/>
                <w:szCs w:val="22"/>
              </w:rPr>
              <w:t>ti práce</w:t>
            </w:r>
          </w:p>
          <w:p w:rsidR="006E5D63" w:rsidRPr="00F6618D" w:rsidRDefault="00E3326E" w:rsidP="00F6618D">
            <w:pPr>
              <w:numPr>
                <w:ilvl w:val="0"/>
                <w:numId w:val="1"/>
              </w:numPr>
              <w:ind w:left="567" w:hanging="28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logická návaznost jednotlivých kapitol</w:t>
            </w:r>
            <w:r w:rsidR="00F6618D">
              <w:rPr>
                <w:sz w:val="22"/>
                <w:szCs w:val="22"/>
              </w:rPr>
              <w:t xml:space="preserve">; využití </w:t>
            </w:r>
            <w:r w:rsidRPr="00F6618D">
              <w:rPr>
                <w:sz w:val="22"/>
                <w:szCs w:val="22"/>
              </w:rPr>
              <w:t>m</w:t>
            </w:r>
            <w:r w:rsidR="00F6618D">
              <w:rPr>
                <w:sz w:val="22"/>
                <w:szCs w:val="22"/>
              </w:rPr>
              <w:t>nožství</w:t>
            </w:r>
            <w:r w:rsidR="00E65CF5">
              <w:rPr>
                <w:sz w:val="22"/>
                <w:szCs w:val="22"/>
              </w:rPr>
              <w:t xml:space="preserve"> odborných zdrojů z oblasti zvoleného tématu</w:t>
            </w:r>
          </w:p>
          <w:p w:rsidR="00E65CF5" w:rsidRDefault="002A5FC7" w:rsidP="00F6618D">
            <w:pPr>
              <w:numPr>
                <w:ilvl w:val="0"/>
                <w:numId w:val="1"/>
              </w:numPr>
              <w:ind w:left="567" w:hanging="28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precizní</w:t>
            </w:r>
            <w:r w:rsidR="00E65CF5">
              <w:rPr>
                <w:sz w:val="22"/>
                <w:szCs w:val="22"/>
              </w:rPr>
              <w:t xml:space="preserve"> popis metodologie výzkumu</w:t>
            </w:r>
            <w:r w:rsidR="00F6618D">
              <w:rPr>
                <w:sz w:val="22"/>
                <w:szCs w:val="22"/>
              </w:rPr>
              <w:t xml:space="preserve"> </w:t>
            </w:r>
          </w:p>
          <w:p w:rsidR="006E5D63" w:rsidRPr="00E65CF5" w:rsidRDefault="00E67EFA" w:rsidP="00362AB0">
            <w:pPr>
              <w:numPr>
                <w:ilvl w:val="0"/>
                <w:numId w:val="1"/>
              </w:numPr>
              <w:ind w:left="567" w:hanging="28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podrobná </w:t>
            </w:r>
            <w:r w:rsidR="00E65CF5">
              <w:rPr>
                <w:sz w:val="22"/>
                <w:szCs w:val="22"/>
              </w:rPr>
              <w:t xml:space="preserve">a přehledně zpracovaná </w:t>
            </w:r>
            <w:r>
              <w:rPr>
                <w:sz w:val="22"/>
                <w:szCs w:val="22"/>
              </w:rPr>
              <w:t>analýzy výsledků výzkumu</w:t>
            </w:r>
          </w:p>
          <w:p w:rsidR="00B411DB" w:rsidRPr="00C50B27" w:rsidRDefault="00A52487" w:rsidP="00362AB0">
            <w:pPr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>Slabé stránky</w:t>
            </w:r>
          </w:p>
          <w:p w:rsidR="00B411DB" w:rsidRPr="00F6618D" w:rsidRDefault="00E3326E" w:rsidP="00F6618D">
            <w:pPr>
              <w:pStyle w:val="Odstavecseseznamem"/>
              <w:numPr>
                <w:ilvl w:val="0"/>
                <w:numId w:val="2"/>
              </w:numPr>
              <w:tabs>
                <w:tab w:val="left" w:pos="709"/>
              </w:tabs>
              <w:ind w:left="567" w:hanging="283"/>
              <w:rPr>
                <w:sz w:val="22"/>
                <w:szCs w:val="22"/>
              </w:rPr>
            </w:pPr>
            <w:r w:rsidRPr="00F6618D">
              <w:rPr>
                <w:sz w:val="22"/>
                <w:szCs w:val="22"/>
              </w:rPr>
              <w:t>autorka popisuje demografickou a ekonomickou situaci ve Vsetíně, což vzhledem k tématu považuji za podstatné</w:t>
            </w:r>
            <w:r w:rsidR="00E67EFA">
              <w:rPr>
                <w:sz w:val="22"/>
                <w:szCs w:val="22"/>
              </w:rPr>
              <w:t xml:space="preserve">; přivítala bych </w:t>
            </w:r>
            <w:r w:rsidRPr="00F6618D">
              <w:rPr>
                <w:sz w:val="22"/>
                <w:szCs w:val="22"/>
              </w:rPr>
              <w:t>větší propojenost s příčinami bezdomovectví</w:t>
            </w:r>
          </w:p>
          <w:p w:rsidR="00F6618D" w:rsidRPr="00E65CF5" w:rsidRDefault="00E67EFA" w:rsidP="00E65CF5">
            <w:pPr>
              <w:pStyle w:val="Odstavecseseznamem"/>
              <w:numPr>
                <w:ilvl w:val="0"/>
                <w:numId w:val="2"/>
              </w:numPr>
              <w:tabs>
                <w:tab w:val="left" w:pos="709"/>
              </w:tabs>
              <w:ind w:left="567" w:hanging="28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stručná interpretace získaných výsledků </w:t>
            </w:r>
            <w:r w:rsidR="00E65CF5">
              <w:rPr>
                <w:sz w:val="22"/>
                <w:szCs w:val="22"/>
              </w:rPr>
              <w:t>výzkumu - získaný data by mohla být provázána</w:t>
            </w:r>
            <w:r>
              <w:rPr>
                <w:sz w:val="22"/>
                <w:szCs w:val="22"/>
              </w:rPr>
              <w:t xml:space="preserve"> s informacemi získanými studiem literatury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F6618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Práci doporučuji k 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F6618D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C07D0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 čem spatřujete úskalí zkoumání příčin vzniku bezdomovectví? </w:t>
            </w:r>
          </w:p>
          <w:p w:rsidR="00C07D04" w:rsidRPr="00C50B27" w:rsidRDefault="00C07D0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Zkuste navrhnout jiný design výzkumu, kterým by bylo možné zjišťovat příčiny bezdomovectví a specifikovat výhody a nevýhody.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2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E3326E">
              <w:rPr>
                <w:sz w:val="22"/>
                <w:szCs w:val="22"/>
              </w:rPr>
              <w:t xml:space="preserve"> 15. 5. 2015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E3326E">
              <w:rPr>
                <w:sz w:val="22"/>
                <w:szCs w:val="22"/>
              </w:rPr>
              <w:t xml:space="preserve"> Ivana Marášková, v.r.</w:t>
            </w:r>
          </w:p>
        </w:tc>
      </w:tr>
    </w:tbl>
    <w:p w:rsidR="006847E2" w:rsidRDefault="006847E2" w:rsidP="00E65CF5"/>
    <w:sectPr w:rsidR="006847E2" w:rsidSect="004676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3D27" w:rsidRDefault="00C53D27">
      <w:r>
        <w:separator/>
      </w:r>
    </w:p>
  </w:endnote>
  <w:endnote w:type="continuationSeparator" w:id="1">
    <w:p w:rsidR="00C53D27" w:rsidRDefault="00C53D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3D27" w:rsidRDefault="00C53D27">
      <w:r>
        <w:separator/>
      </w:r>
    </w:p>
  </w:footnote>
  <w:footnote w:type="continuationSeparator" w:id="1">
    <w:p w:rsidR="00C53D27" w:rsidRDefault="00C53D27">
      <w:r>
        <w:continuationSeparator/>
      </w:r>
    </w:p>
  </w:footnote>
  <w:footnote w:id="2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C57151"/>
    <w:multiLevelType w:val="hybridMultilevel"/>
    <w:tmpl w:val="DB70F920"/>
    <w:lvl w:ilvl="0" w:tplc="5426ADE8">
      <w:start w:val="15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4F467D99"/>
    <w:multiLevelType w:val="hybridMultilevel"/>
    <w:tmpl w:val="AB6608FE"/>
    <w:lvl w:ilvl="0" w:tplc="5526173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attachedTemplate r:id="rId1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E5D63"/>
    <w:rsid w:val="000B2384"/>
    <w:rsid w:val="000E2C47"/>
    <w:rsid w:val="002A5FC7"/>
    <w:rsid w:val="00362AB0"/>
    <w:rsid w:val="003F5DA2"/>
    <w:rsid w:val="0046762D"/>
    <w:rsid w:val="00512982"/>
    <w:rsid w:val="00514664"/>
    <w:rsid w:val="00526D47"/>
    <w:rsid w:val="0055255D"/>
    <w:rsid w:val="005C219A"/>
    <w:rsid w:val="006847E2"/>
    <w:rsid w:val="006E5D63"/>
    <w:rsid w:val="00730C1A"/>
    <w:rsid w:val="00A52487"/>
    <w:rsid w:val="00AE1E44"/>
    <w:rsid w:val="00B411DB"/>
    <w:rsid w:val="00BA3203"/>
    <w:rsid w:val="00C03D7D"/>
    <w:rsid w:val="00C07D04"/>
    <w:rsid w:val="00C50B27"/>
    <w:rsid w:val="00C521B1"/>
    <w:rsid w:val="00C53D27"/>
    <w:rsid w:val="00D62416"/>
    <w:rsid w:val="00DC1BF5"/>
    <w:rsid w:val="00E3326E"/>
    <w:rsid w:val="00E65CF5"/>
    <w:rsid w:val="00E67EFA"/>
    <w:rsid w:val="00E709EA"/>
    <w:rsid w:val="00F50F18"/>
    <w:rsid w:val="00F661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F6618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~1\AppData\Local\Temp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9</TotalTime>
  <Pages>1</Pages>
  <Words>335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Administrátor</dc:creator>
  <cp:lastModifiedBy>Ivana Marášková</cp:lastModifiedBy>
  <cp:revision>2</cp:revision>
  <cp:lastPrinted>2012-04-25T08:21:00Z</cp:lastPrinted>
  <dcterms:created xsi:type="dcterms:W3CDTF">2015-05-17T15:17:00Z</dcterms:created>
  <dcterms:modified xsi:type="dcterms:W3CDTF">2015-05-17T15:17:00Z</dcterms:modified>
</cp:coreProperties>
</file>