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Lenka </w:t>
            </w:r>
            <w:proofErr w:type="spellStart"/>
            <w:r>
              <w:rPr>
                <w:sz w:val="22"/>
                <w:szCs w:val="22"/>
              </w:rPr>
              <w:t>Miklová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bezdomovectví mužů a žen na území města Vsetín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2D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oceňuji zaměření bakalářské práce na zajímavé a stále aktuální téma,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logická souslednost jednotlivých kapitol,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adekvátní použití kontingenční tabulky,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uspokojivá analýza a interpretace dat, </w:t>
            </w:r>
          </w:p>
          <w:p w:rsidR="00C82DB8" w:rsidRDefault="00C82DB8" w:rsidP="00362AB0">
            <w:pPr>
              <w:rPr>
                <w:sz w:val="22"/>
                <w:szCs w:val="22"/>
              </w:rPr>
            </w:pPr>
          </w:p>
          <w:p w:rsidR="00C82DB8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C82DB8" w:rsidRDefault="00C82DB8" w:rsidP="00C82D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pasážích teoretické části absentují vlastní odborné komentáře, </w:t>
            </w:r>
          </w:p>
          <w:p w:rsidR="00C82DB8" w:rsidRDefault="00C82DB8" w:rsidP="00C82D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hypotéz a jejich smysluplnost, </w:t>
            </w:r>
          </w:p>
          <w:p w:rsidR="00C82DB8" w:rsidRDefault="00C82DB8" w:rsidP="00C82D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částech zmatečná analýza dat, </w:t>
            </w:r>
          </w:p>
          <w:p w:rsidR="00C82DB8" w:rsidRDefault="00C82DB8" w:rsidP="00C82D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B411DB" w:rsidRDefault="00C82DB8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C82DB8">
              <w:rPr>
                <w:sz w:val="22"/>
                <w:szCs w:val="22"/>
              </w:rPr>
              <w:t>doporučila bych rozpracovat doporučení pro praktické využití,</w:t>
            </w:r>
          </w:p>
          <w:p w:rsidR="00F1326B" w:rsidRPr="00C50B27" w:rsidRDefault="00C82DB8" w:rsidP="00C82DB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C82D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82DB8">
              <w:rPr>
                <w:sz w:val="22"/>
                <w:szCs w:val="22"/>
              </w:rPr>
              <w:t xml:space="preserve"> 16. 5. 2015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71D" w:rsidRDefault="00D2371D">
      <w:r>
        <w:separator/>
      </w:r>
    </w:p>
  </w:endnote>
  <w:endnote w:type="continuationSeparator" w:id="0">
    <w:p w:rsidR="00D2371D" w:rsidRDefault="00D237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71D" w:rsidRDefault="00D2371D">
      <w:r>
        <w:separator/>
      </w:r>
    </w:p>
  </w:footnote>
  <w:footnote w:type="continuationSeparator" w:id="0">
    <w:p w:rsidR="00D2371D" w:rsidRDefault="00D2371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283145"/>
    <w:multiLevelType w:val="hybridMultilevel"/>
    <w:tmpl w:val="FA180A0E"/>
    <w:lvl w:ilvl="0" w:tplc="99E696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371D"/>
    <w:rsid w:val="00154F27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B411DB"/>
    <w:rsid w:val="00BA3203"/>
    <w:rsid w:val="00C50B27"/>
    <w:rsid w:val="00C82DB8"/>
    <w:rsid w:val="00CA7D64"/>
    <w:rsid w:val="00D05C79"/>
    <w:rsid w:val="00D2371D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</TotalTime>
  <Pages>1</Pages>
  <Words>274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2015-05-18T07:26:00Z</dcterms:created>
  <dcterms:modified xsi:type="dcterms:W3CDTF">2015-05-18T07:30:00Z</dcterms:modified>
</cp:coreProperties>
</file>