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85B9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Radka Mikesková, DiS.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85B9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Gamblerství jako současný sociální problém a jeho důsledky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56363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56363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05CC4" w:rsidRPr="00C50B27" w:rsidRDefault="002C792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zabývá v současné době již téměř tradičním tématem</w:t>
            </w:r>
            <w:r w:rsidR="009B1798">
              <w:rPr>
                <w:sz w:val="22"/>
                <w:szCs w:val="22"/>
              </w:rPr>
              <w:t>, které nyní řeší množství obcí v České republice.</w:t>
            </w:r>
            <w:r>
              <w:rPr>
                <w:sz w:val="22"/>
                <w:szCs w:val="22"/>
              </w:rPr>
              <w:t xml:space="preserve"> </w:t>
            </w:r>
          </w:p>
          <w:p w:rsidR="002C7926" w:rsidRDefault="004627E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vhodně uvádí do zkoumané problematiky. </w:t>
            </w:r>
          </w:p>
          <w:p w:rsidR="00E954C1" w:rsidRDefault="005A47B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Lze ocenit, že se autorka rozhodla řešit zkoumanou problematiku kvalitativním přístupem a podařilo se jí se uskutečnit rozhovory s pěti informanty, kteří se dokázali závislosti na automatech zbavit.</w:t>
            </w:r>
          </w:p>
          <w:p w:rsidR="00483FD8" w:rsidRPr="00C50B27" w:rsidRDefault="00483FD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Celkově lze výsledky práce považovat za přínosné </w:t>
            </w:r>
            <w:r w:rsidR="00045263">
              <w:rPr>
                <w:sz w:val="22"/>
                <w:szCs w:val="22"/>
              </w:rPr>
              <w:t>pro</w:t>
            </w:r>
            <w:r w:rsidR="00BD23A0">
              <w:rPr>
                <w:sz w:val="22"/>
                <w:szCs w:val="22"/>
              </w:rPr>
              <w:t> problemati</w:t>
            </w:r>
            <w:r w:rsidR="00045263">
              <w:rPr>
                <w:sz w:val="22"/>
                <w:szCs w:val="22"/>
              </w:rPr>
              <w:t>ku</w:t>
            </w:r>
            <w:r w:rsidR="00BD23A0">
              <w:rPr>
                <w:sz w:val="22"/>
                <w:szCs w:val="22"/>
              </w:rPr>
              <w:t>, která je nyní velmi aktuální.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  <w:bookmarkStart w:id="0" w:name="_GoBack"/>
            <w:bookmarkEnd w:id="0"/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A7EB9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</w:t>
            </w:r>
            <w:r w:rsidR="003A7EB9">
              <w:rPr>
                <w:sz w:val="22"/>
                <w:szCs w:val="22"/>
              </w:rPr>
              <w:t xml:space="preserve"> 1.5</w:t>
            </w:r>
            <w:r w:rsidR="000C14A3">
              <w:rPr>
                <w:sz w:val="22"/>
                <w:szCs w:val="22"/>
              </w:rPr>
              <w:t>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5AAA" w:rsidRDefault="00225AAA">
      <w:r>
        <w:separator/>
      </w:r>
    </w:p>
  </w:endnote>
  <w:endnote w:type="continuationSeparator" w:id="0">
    <w:p w:rsidR="00225AAA" w:rsidRDefault="00225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5AAA" w:rsidRDefault="00225AAA">
      <w:r>
        <w:separator/>
      </w:r>
    </w:p>
  </w:footnote>
  <w:footnote w:type="continuationSeparator" w:id="0">
    <w:p w:rsidR="00225AAA" w:rsidRDefault="00225AAA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45263"/>
    <w:rsid w:val="000569E5"/>
    <w:rsid w:val="000C14A3"/>
    <w:rsid w:val="0015495D"/>
    <w:rsid w:val="001D1692"/>
    <w:rsid w:val="00225AAA"/>
    <w:rsid w:val="00263436"/>
    <w:rsid w:val="002C7926"/>
    <w:rsid w:val="00362AB0"/>
    <w:rsid w:val="003A7EB9"/>
    <w:rsid w:val="003F5DA2"/>
    <w:rsid w:val="00454BFF"/>
    <w:rsid w:val="004627E9"/>
    <w:rsid w:val="00483FD8"/>
    <w:rsid w:val="004E21C4"/>
    <w:rsid w:val="00512982"/>
    <w:rsid w:val="00526D47"/>
    <w:rsid w:val="0055255D"/>
    <w:rsid w:val="00563631"/>
    <w:rsid w:val="005A47B3"/>
    <w:rsid w:val="005B4E64"/>
    <w:rsid w:val="005C219A"/>
    <w:rsid w:val="00605CC4"/>
    <w:rsid w:val="006847E2"/>
    <w:rsid w:val="00685B9A"/>
    <w:rsid w:val="008614B3"/>
    <w:rsid w:val="0091154F"/>
    <w:rsid w:val="009B1798"/>
    <w:rsid w:val="009B2248"/>
    <w:rsid w:val="00A51A14"/>
    <w:rsid w:val="00AB19AC"/>
    <w:rsid w:val="00AF1740"/>
    <w:rsid w:val="00B411DB"/>
    <w:rsid w:val="00BA3203"/>
    <w:rsid w:val="00BD23A0"/>
    <w:rsid w:val="00C13464"/>
    <w:rsid w:val="00C50B27"/>
    <w:rsid w:val="00C7770C"/>
    <w:rsid w:val="00CE0A8B"/>
    <w:rsid w:val="00D51EF2"/>
    <w:rsid w:val="00DC1BF5"/>
    <w:rsid w:val="00DE3A6C"/>
    <w:rsid w:val="00E67C85"/>
    <w:rsid w:val="00E709EA"/>
    <w:rsid w:val="00E954C1"/>
    <w:rsid w:val="00EE564E"/>
    <w:rsid w:val="00F1326B"/>
    <w:rsid w:val="00F15056"/>
    <w:rsid w:val="00F21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1</TotalTime>
  <Pages>1</Pages>
  <Words>261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2</cp:revision>
  <cp:lastPrinted>2012-04-25T08:21:00Z</cp:lastPrinted>
  <dcterms:created xsi:type="dcterms:W3CDTF">2015-05-08T08:57:00Z</dcterms:created>
  <dcterms:modified xsi:type="dcterms:W3CDTF">2015-05-08T08:57:00Z</dcterms:modified>
</cp:coreProperties>
</file>