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C08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Radka </w:t>
            </w:r>
            <w:proofErr w:type="spellStart"/>
            <w:r>
              <w:rPr>
                <w:sz w:val="22"/>
                <w:szCs w:val="22"/>
              </w:rPr>
              <w:t>Mikesková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C08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Gamblerství jako současný sociální problém a jeho důsledky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C08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D73E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5C08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5C08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2278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2278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92EB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2278C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2278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D73E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C08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8B3DE2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B</w:t>
            </w:r>
          </w:p>
        </w:tc>
        <w:tc>
          <w:tcPr>
            <w:tcW w:w="506" w:type="dxa"/>
            <w:vAlign w:val="center"/>
          </w:tcPr>
          <w:p w:rsidR="00B411DB" w:rsidRPr="00C50B27" w:rsidRDefault="008B3DE2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08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8B3DE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92EB2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92EB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8B3DE2" w:rsidRDefault="00B411DB" w:rsidP="00362AB0">
            <w:pPr>
              <w:rPr>
                <w:b/>
                <w:sz w:val="22"/>
                <w:szCs w:val="22"/>
              </w:rPr>
            </w:pPr>
            <w:r w:rsidRPr="008B3DE2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8B3DE2" w:rsidRDefault="00B411DB" w:rsidP="00362AB0">
            <w:pPr>
              <w:rPr>
                <w:sz w:val="22"/>
                <w:szCs w:val="22"/>
              </w:rPr>
            </w:pPr>
          </w:p>
          <w:p w:rsidR="00421F97" w:rsidRPr="008B3DE2" w:rsidRDefault="00421F97" w:rsidP="00421F97">
            <w:p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Silné stránky:</w:t>
            </w:r>
          </w:p>
          <w:p w:rsidR="00421F97" w:rsidRPr="008B3DE2" w:rsidRDefault="00421F97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přehledné zpracování</w:t>
            </w:r>
          </w:p>
          <w:p w:rsidR="009F5701" w:rsidRPr="008B3DE2" w:rsidRDefault="009F5701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logické členění teoretické části práce</w:t>
            </w:r>
          </w:p>
          <w:p w:rsidR="00DA384F" w:rsidRPr="008B3DE2" w:rsidRDefault="00DA384F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dostatečné množství použité literatury a dalších zdrojů</w:t>
            </w:r>
          </w:p>
          <w:p w:rsidR="008B3DE2" w:rsidRDefault="00DA384F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zvolená metodika</w:t>
            </w:r>
            <w:r w:rsidR="008B3DE2" w:rsidRPr="008B3DE2">
              <w:rPr>
                <w:sz w:val="22"/>
                <w:szCs w:val="22"/>
              </w:rPr>
              <w:t xml:space="preserve"> adekvátní pro účely dané práce</w:t>
            </w:r>
            <w:r w:rsidR="00421F97" w:rsidRPr="008B3DE2">
              <w:rPr>
                <w:sz w:val="22"/>
                <w:szCs w:val="22"/>
              </w:rPr>
              <w:t xml:space="preserve"> </w:t>
            </w:r>
          </w:p>
          <w:p w:rsidR="008B3DE2" w:rsidRDefault="008B3DE2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text vhodně doplňuje přílohová část s přepisem jednoho z realizovaných interview</w:t>
            </w:r>
          </w:p>
          <w:p w:rsidR="008B3DE2" w:rsidRDefault="008B3DE2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přestože </w:t>
            </w:r>
            <w:r>
              <w:rPr>
                <w:rFonts w:eastAsia="Calibri"/>
                <w:sz w:val="22"/>
                <w:szCs w:val="22"/>
              </w:rPr>
              <w:t>výzkum</w:t>
            </w:r>
            <w:r w:rsidRPr="008B3DE2">
              <w:rPr>
                <w:rFonts w:eastAsia="Calibri"/>
                <w:sz w:val="22"/>
                <w:szCs w:val="22"/>
              </w:rPr>
              <w:t xml:space="preserve"> nepřináší překvapivá zjištění</w:t>
            </w:r>
            <w:r>
              <w:rPr>
                <w:rFonts w:eastAsia="Calibri"/>
                <w:sz w:val="22"/>
                <w:szCs w:val="22"/>
              </w:rPr>
              <w:t xml:space="preserve">, </w:t>
            </w:r>
            <w:r w:rsidRPr="008B3DE2">
              <w:rPr>
                <w:rFonts w:eastAsia="Calibri"/>
                <w:sz w:val="22"/>
                <w:szCs w:val="22"/>
              </w:rPr>
              <w:t>lze kladně hodnotit výběr aktuálního a společensky významného tématu</w:t>
            </w:r>
          </w:p>
          <w:p w:rsidR="008B3DE2" w:rsidRPr="008B3DE2" w:rsidRDefault="008B3DE2" w:rsidP="008B3DE2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rFonts w:eastAsia="Calibri"/>
                <w:sz w:val="22"/>
                <w:szCs w:val="22"/>
              </w:rPr>
              <w:t>patrný zájem autorky o analyzovanou problematiku</w:t>
            </w:r>
          </w:p>
          <w:p w:rsidR="0012783E" w:rsidRPr="008B3DE2" w:rsidRDefault="0012783E" w:rsidP="008B3DE2">
            <w:pPr>
              <w:jc w:val="both"/>
              <w:rPr>
                <w:sz w:val="22"/>
                <w:szCs w:val="22"/>
              </w:rPr>
            </w:pPr>
          </w:p>
          <w:p w:rsidR="00421F97" w:rsidRPr="008B3DE2" w:rsidRDefault="00421F97" w:rsidP="008B3DE2">
            <w:p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Slabé stránky:</w:t>
            </w:r>
          </w:p>
          <w:p w:rsidR="005C08F4" w:rsidRPr="008B3DE2" w:rsidRDefault="00DA384F" w:rsidP="008B3DE2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stylistické pojetí praktické části práce</w:t>
            </w:r>
          </w:p>
          <w:p w:rsidR="005C08F4" w:rsidRPr="008B3DE2" w:rsidRDefault="005C08F4" w:rsidP="008B3DE2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drobné nesrovnalosti v dodržování citační normy</w:t>
            </w:r>
          </w:p>
          <w:p w:rsidR="00F1326B" w:rsidRDefault="00F1326B" w:rsidP="008B3DE2">
            <w:pPr>
              <w:jc w:val="both"/>
              <w:rPr>
                <w:sz w:val="22"/>
                <w:szCs w:val="22"/>
              </w:rPr>
            </w:pPr>
          </w:p>
          <w:p w:rsidR="008B3DE2" w:rsidRPr="008B3DE2" w:rsidRDefault="008B3DE2" w:rsidP="007D73E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8B3DE2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 xml:space="preserve">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8B3DE2" w:rsidRDefault="00B411DB" w:rsidP="00362AB0">
            <w:pPr>
              <w:rPr>
                <w:b/>
                <w:sz w:val="22"/>
                <w:szCs w:val="22"/>
              </w:rPr>
            </w:pPr>
            <w:r w:rsidRPr="008B3DE2">
              <w:rPr>
                <w:b/>
                <w:sz w:val="22"/>
                <w:szCs w:val="22"/>
              </w:rPr>
              <w:t>Otázky k obhajobě:</w:t>
            </w:r>
          </w:p>
          <w:p w:rsidR="00B411DB" w:rsidRPr="008B3DE2" w:rsidRDefault="009F5701" w:rsidP="00362AB0">
            <w:pPr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Co Vás motivovalo k výběru tématu Vaší práce?</w:t>
            </w:r>
          </w:p>
          <w:p w:rsidR="009F5701" w:rsidRPr="008B3DE2" w:rsidRDefault="00E600BB" w:rsidP="00362AB0">
            <w:pPr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>Jaká doporučení pro praxi mohou vyplývat z výsledků Vašeho výzkumného šetření?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8B3DE2" w:rsidRDefault="00B411DB" w:rsidP="00362AB0">
            <w:pPr>
              <w:rPr>
                <w:sz w:val="22"/>
                <w:szCs w:val="22"/>
              </w:rPr>
            </w:pPr>
            <w:r w:rsidRPr="008B3DE2">
              <w:rPr>
                <w:b/>
                <w:sz w:val="22"/>
                <w:szCs w:val="22"/>
              </w:rPr>
              <w:t>Celkové hodnocení</w:t>
            </w:r>
            <w:r w:rsidRPr="008B3DE2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8B3DE2" w:rsidRDefault="00421F97" w:rsidP="00C50B27">
            <w:pPr>
              <w:jc w:val="center"/>
              <w:rPr>
                <w:sz w:val="22"/>
                <w:szCs w:val="22"/>
              </w:rPr>
            </w:pPr>
            <w:r w:rsidRPr="008B3DE2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D73EB">
              <w:rPr>
                <w:sz w:val="22"/>
                <w:szCs w:val="22"/>
              </w:rPr>
              <w:t xml:space="preserve"> 14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92EB2">
              <w:rPr>
                <w:sz w:val="22"/>
                <w:szCs w:val="22"/>
              </w:rPr>
              <w:t xml:space="preserve"> </w:t>
            </w:r>
            <w:proofErr w:type="spellStart"/>
            <w:r w:rsidR="00B92EB2">
              <w:rPr>
                <w:sz w:val="22"/>
                <w:szCs w:val="22"/>
              </w:rPr>
              <w:t>Šalenová</w:t>
            </w:r>
            <w:proofErr w:type="spellEnd"/>
            <w:r w:rsidR="00B92EB2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20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2B1" w:rsidRDefault="000C22B1">
      <w:r>
        <w:separator/>
      </w:r>
    </w:p>
  </w:endnote>
  <w:endnote w:type="continuationSeparator" w:id="0">
    <w:p w:rsidR="000C22B1" w:rsidRDefault="000C22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2B1" w:rsidRDefault="000C22B1">
      <w:r>
        <w:separator/>
      </w:r>
    </w:p>
  </w:footnote>
  <w:footnote w:type="continuationSeparator" w:id="0">
    <w:p w:rsidR="000C22B1" w:rsidRDefault="000C22B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9B7627"/>
    <w:multiLevelType w:val="hybridMultilevel"/>
    <w:tmpl w:val="A2760962"/>
    <w:lvl w:ilvl="0" w:tplc="75A261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0C22B1"/>
    <w:rsid w:val="0012783E"/>
    <w:rsid w:val="00154F27"/>
    <w:rsid w:val="00200ABB"/>
    <w:rsid w:val="002C7A4D"/>
    <w:rsid w:val="00362AB0"/>
    <w:rsid w:val="003F5DA2"/>
    <w:rsid w:val="00421F97"/>
    <w:rsid w:val="00451DF1"/>
    <w:rsid w:val="00485B21"/>
    <w:rsid w:val="00512982"/>
    <w:rsid w:val="00526D47"/>
    <w:rsid w:val="0055255D"/>
    <w:rsid w:val="005C08F4"/>
    <w:rsid w:val="005C219A"/>
    <w:rsid w:val="006847E2"/>
    <w:rsid w:val="0072278C"/>
    <w:rsid w:val="007553A2"/>
    <w:rsid w:val="007D73EB"/>
    <w:rsid w:val="008614B3"/>
    <w:rsid w:val="008B3DE2"/>
    <w:rsid w:val="009A27D5"/>
    <w:rsid w:val="009F5701"/>
    <w:rsid w:val="00B411DB"/>
    <w:rsid w:val="00B92EB2"/>
    <w:rsid w:val="00BA3203"/>
    <w:rsid w:val="00C210DB"/>
    <w:rsid w:val="00C50B27"/>
    <w:rsid w:val="00CA7D64"/>
    <w:rsid w:val="00D05C79"/>
    <w:rsid w:val="00DA384F"/>
    <w:rsid w:val="00DC1BF5"/>
    <w:rsid w:val="00E01955"/>
    <w:rsid w:val="00E600BB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12783E"/>
    <w:pPr>
      <w:ind w:left="720"/>
      <w:contextualSpacing/>
    </w:pPr>
  </w:style>
  <w:style w:type="paragraph" w:styleId="Zkladntext">
    <w:name w:val="Body Text"/>
    <w:basedOn w:val="Normln"/>
    <w:link w:val="ZkladntextChar"/>
    <w:rsid w:val="00DA384F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A38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0</TotalTime>
  <Pages>1</Pages>
  <Words>297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2015-05-15T00:25:00Z</cp:lastPrinted>
  <dcterms:created xsi:type="dcterms:W3CDTF">2015-05-15T00:26:00Z</dcterms:created>
  <dcterms:modified xsi:type="dcterms:W3CDTF">2015-05-15T00:26:00Z</dcterms:modified>
</cp:coreProperties>
</file>