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E22B6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Jana Menšíková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E22B6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Mediace a její možnosti využití na střední škole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E22B6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Helena </w:t>
            </w:r>
            <w:proofErr w:type="spellStart"/>
            <w:r>
              <w:rPr>
                <w:sz w:val="22"/>
                <w:szCs w:val="22"/>
              </w:rPr>
              <w:t>Skarupská</w:t>
            </w:r>
            <w:proofErr w:type="spellEnd"/>
            <w:r>
              <w:rPr>
                <w:sz w:val="22"/>
                <w:szCs w:val="22"/>
              </w:rPr>
              <w:t>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E22B6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E22B6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E22B62" w:rsidP="00E22B6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je věnována mediaci, jejímu vymezení popisu a způsobům využití. Autorka se rozhodla zjistit, nakolik by bylo vhodné využít mediaci pro řešení problému v konkrétním pracovišti a správně toto pracoviště v práci popisuje. V praktické části pracuje s vlastním dotazníkem, který standardně zpracovává. Škoda, že není poslední kapitola doplněna o celkové shrnutí.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E6479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Bylo by vhodné, aby si škola platila služby mediátora nebo by bylo lepší, kdyby některý z členů sboru se sám stal mediátorem a používal tuto metodu při řešené konfliktů mezi kolegy? </w:t>
            </w:r>
          </w:p>
          <w:p w:rsidR="00B411DB" w:rsidRPr="00C50B27" w:rsidRDefault="00E6479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Jaký je postoj vedení školy, výchovného poradce a metodika k této metodě a jejímu využití v praxi školy?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E22B62">
              <w:rPr>
                <w:sz w:val="22"/>
                <w:szCs w:val="22"/>
              </w:rPr>
              <w:t xml:space="preserve"> 14. května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B87" w:rsidRDefault="00790B87">
      <w:r>
        <w:separator/>
      </w:r>
    </w:p>
  </w:endnote>
  <w:endnote w:type="continuationSeparator" w:id="0">
    <w:p w:rsidR="00790B87" w:rsidRDefault="0079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B87" w:rsidRDefault="00790B87">
      <w:r>
        <w:separator/>
      </w:r>
    </w:p>
  </w:footnote>
  <w:footnote w:type="continuationSeparator" w:id="0">
    <w:p w:rsidR="00790B87" w:rsidRDefault="00790B87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BF"/>
    <w:rsid w:val="000E2C47"/>
    <w:rsid w:val="0030672C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790B87"/>
    <w:rsid w:val="00AD64BF"/>
    <w:rsid w:val="00B411DB"/>
    <w:rsid w:val="00BA3203"/>
    <w:rsid w:val="00BF6146"/>
    <w:rsid w:val="00C03D7D"/>
    <w:rsid w:val="00C50B27"/>
    <w:rsid w:val="00C736EC"/>
    <w:rsid w:val="00D62416"/>
    <w:rsid w:val="00DC1BF5"/>
    <w:rsid w:val="00E22B62"/>
    <w:rsid w:val="00E6479A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ARUPSK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292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Skarupská Helena</dc:creator>
  <cp:lastModifiedBy>Cejnarová Petra</cp:lastModifiedBy>
  <cp:revision>2</cp:revision>
  <cp:lastPrinted>2012-04-25T08:21:00Z</cp:lastPrinted>
  <dcterms:created xsi:type="dcterms:W3CDTF">2015-05-15T06:25:00Z</dcterms:created>
  <dcterms:modified xsi:type="dcterms:W3CDTF">2015-05-15T06:25:00Z</dcterms:modified>
</cp:coreProperties>
</file>