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6101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Jana Kučerová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6101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Lékařská posudková služba ČSSZ jako výkonný orgán sociálního zabezpečení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16101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6101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6101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16101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Zaměření práce je velmi nezvyklé. Pokud e píše o posudkové službě, nejčastěji e tak děje ze zdravotnického hlediska, velmi málo ze sociálního. Proto považuji výběr tématu za velmi atraktivní. Autorce se podařilo udržet sociální rovinu, i když musela vycházet daleko více z medicínských zdrojů, než ze sociálních. </w:t>
            </w:r>
          </w:p>
          <w:p w:rsidR="00B411DB" w:rsidRPr="00C50B27" w:rsidRDefault="00161010" w:rsidP="0016101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 výzkumnou část volila kvalitativní výzkum. Výsledky, i když provedené jen na jednom pracovišti, jsou velmi zajímavé a nabízejí spoustu podnětů nejen k přemýšlení, ale i k řešení.</w:t>
            </w:r>
            <w:r w:rsidR="00B55814">
              <w:rPr>
                <w:sz w:val="22"/>
                <w:szCs w:val="22"/>
              </w:rPr>
              <w:t xml:space="preserve"> Škoda jen, že doporučení jsou součástí závěru a nikoliv jako poslední podkapitola praktické části.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B5581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 naložíte se získanými údaji? Budete iniciovat právní změny? Jakým způsobem – přes zaměstnavatele nebo se pokusíte získat členy Parlamentu ČR pro změny v právním systému?</w:t>
            </w:r>
          </w:p>
          <w:p w:rsidR="00B55814" w:rsidRPr="00C50B27" w:rsidRDefault="00B5581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 vůbec státní správa ochotna nabídnou nějaké benefity svým zaměstnancům?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55814">
              <w:rPr>
                <w:sz w:val="22"/>
                <w:szCs w:val="22"/>
              </w:rPr>
              <w:t xml:space="preserve"> 14. května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40BB" w:rsidRDefault="00B140BB">
      <w:r>
        <w:separator/>
      </w:r>
    </w:p>
  </w:endnote>
  <w:endnote w:type="continuationSeparator" w:id="0">
    <w:p w:rsidR="00B140BB" w:rsidRDefault="00B140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40BB" w:rsidRDefault="00B140BB">
      <w:r>
        <w:separator/>
      </w:r>
    </w:p>
  </w:footnote>
  <w:footnote w:type="continuationSeparator" w:id="0">
    <w:p w:rsidR="00B140BB" w:rsidRDefault="00B140B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161010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AD64BF"/>
    <w:rsid w:val="00B140BB"/>
    <w:rsid w:val="00B411DB"/>
    <w:rsid w:val="00B55814"/>
    <w:rsid w:val="00BA3203"/>
    <w:rsid w:val="00C03D7D"/>
    <w:rsid w:val="00C50B27"/>
    <w:rsid w:val="00C736EC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</TotalTime>
  <Pages>1</Pages>
  <Words>322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2015-05-14T14:27:00Z</dcterms:created>
  <dcterms:modified xsi:type="dcterms:W3CDTF">2015-05-14T14:27:00Z</dcterms:modified>
</cp:coreProperties>
</file>