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6F69F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Lucie Knotková, </w:t>
            </w:r>
            <w:proofErr w:type="spellStart"/>
            <w:r>
              <w:rPr>
                <w:sz w:val="22"/>
                <w:szCs w:val="22"/>
              </w:rPr>
              <w:t>DiS</w:t>
            </w:r>
            <w:proofErr w:type="spellEnd"/>
            <w:r w:rsidR="00A534F7">
              <w:rPr>
                <w:sz w:val="22"/>
                <w:szCs w:val="22"/>
              </w:rPr>
              <w:t>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6F69F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Leváctví jako sociální nevýhoda?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421F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Eva </w:t>
            </w:r>
            <w:proofErr w:type="spellStart"/>
            <w:r>
              <w:rPr>
                <w:sz w:val="22"/>
                <w:szCs w:val="22"/>
              </w:rPr>
              <w:t>Šalenová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421F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6F69F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80036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80036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="006F69F5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80036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C27F3D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80036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350F7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421F97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350F7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350F7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350F7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350F70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421F97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421F97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350F70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A534F7">
            <w:pPr>
              <w:jc w:val="both"/>
              <w:rPr>
                <w:sz w:val="22"/>
                <w:szCs w:val="22"/>
              </w:rPr>
            </w:pPr>
          </w:p>
          <w:p w:rsidR="00421F97" w:rsidRPr="00BF7EE3" w:rsidRDefault="00421F97" w:rsidP="00A534F7">
            <w:pPr>
              <w:jc w:val="both"/>
              <w:rPr>
                <w:sz w:val="22"/>
                <w:szCs w:val="22"/>
              </w:rPr>
            </w:pPr>
            <w:r w:rsidRPr="00DB327A">
              <w:rPr>
                <w:sz w:val="22"/>
                <w:szCs w:val="22"/>
              </w:rPr>
              <w:t>Silné stránky:</w:t>
            </w:r>
          </w:p>
          <w:p w:rsidR="00DB327A" w:rsidRPr="00BF7EE3" w:rsidRDefault="00DB327A" w:rsidP="00A534F7">
            <w:pPr>
              <w:pStyle w:val="Odstavecseseznamem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</w:rPr>
            </w:pPr>
            <w:r w:rsidRPr="00BF7EE3">
              <w:rPr>
                <w:rFonts w:ascii="Times New Roman" w:hAnsi="Times New Roman" w:cs="Times New Roman"/>
              </w:rPr>
              <w:t xml:space="preserve">výběr </w:t>
            </w:r>
            <w:r w:rsidR="00350F70" w:rsidRPr="00BF7EE3">
              <w:rPr>
                <w:rFonts w:ascii="Times New Roman" w:hAnsi="Times New Roman" w:cs="Times New Roman"/>
              </w:rPr>
              <w:t>z</w:t>
            </w:r>
            <w:r w:rsidR="00800360" w:rsidRPr="00BF7EE3">
              <w:rPr>
                <w:rFonts w:ascii="Times New Roman" w:hAnsi="Times New Roman" w:cs="Times New Roman"/>
              </w:rPr>
              <w:t>ajímavé</w:t>
            </w:r>
            <w:r w:rsidRPr="00BF7EE3">
              <w:rPr>
                <w:rFonts w:ascii="Times New Roman" w:hAnsi="Times New Roman" w:cs="Times New Roman"/>
              </w:rPr>
              <w:t>ho</w:t>
            </w:r>
            <w:r w:rsidR="00421F97" w:rsidRPr="00BF7EE3">
              <w:rPr>
                <w:rFonts w:ascii="Times New Roman" w:hAnsi="Times New Roman" w:cs="Times New Roman"/>
              </w:rPr>
              <w:t xml:space="preserve"> téma</w:t>
            </w:r>
            <w:r w:rsidRPr="00BF7EE3">
              <w:rPr>
                <w:rFonts w:ascii="Times New Roman" w:hAnsi="Times New Roman" w:cs="Times New Roman"/>
              </w:rPr>
              <w:t>tu</w:t>
            </w:r>
          </w:p>
          <w:p w:rsidR="00DB327A" w:rsidRPr="00BF7EE3" w:rsidRDefault="00421F97" w:rsidP="00A534F7">
            <w:pPr>
              <w:pStyle w:val="Odstavecseseznamem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</w:rPr>
            </w:pPr>
            <w:r w:rsidRPr="00BF7EE3">
              <w:rPr>
                <w:rFonts w:ascii="Times New Roman" w:hAnsi="Times New Roman" w:cs="Times New Roman"/>
              </w:rPr>
              <w:t xml:space="preserve">přehledné </w:t>
            </w:r>
            <w:r w:rsidR="006F69F5" w:rsidRPr="00BF7EE3">
              <w:rPr>
                <w:rFonts w:ascii="Times New Roman" w:hAnsi="Times New Roman" w:cs="Times New Roman"/>
              </w:rPr>
              <w:t xml:space="preserve">a ucelené </w:t>
            </w:r>
            <w:r w:rsidRPr="00BF7EE3">
              <w:rPr>
                <w:rFonts w:ascii="Times New Roman" w:hAnsi="Times New Roman" w:cs="Times New Roman"/>
              </w:rPr>
              <w:t>zpracování</w:t>
            </w:r>
            <w:r w:rsidR="006F69F5" w:rsidRPr="00BF7EE3">
              <w:rPr>
                <w:rFonts w:ascii="Times New Roman" w:hAnsi="Times New Roman" w:cs="Times New Roman"/>
              </w:rPr>
              <w:t xml:space="preserve"> </w:t>
            </w:r>
            <w:r w:rsidR="00DB327A" w:rsidRPr="00BF7EE3">
              <w:rPr>
                <w:rFonts w:ascii="Times New Roman" w:hAnsi="Times New Roman" w:cs="Times New Roman"/>
              </w:rPr>
              <w:t>analyzované</w:t>
            </w:r>
            <w:r w:rsidR="006F69F5" w:rsidRPr="00BF7EE3">
              <w:rPr>
                <w:rFonts w:ascii="Times New Roman" w:hAnsi="Times New Roman" w:cs="Times New Roman"/>
              </w:rPr>
              <w:t xml:space="preserve"> </w:t>
            </w:r>
            <w:r w:rsidR="00800360" w:rsidRPr="00BF7EE3">
              <w:rPr>
                <w:rFonts w:ascii="Times New Roman" w:hAnsi="Times New Roman" w:cs="Times New Roman"/>
              </w:rPr>
              <w:t>problematiky</w:t>
            </w:r>
            <w:r w:rsidR="006F69F5" w:rsidRPr="00BF7EE3">
              <w:rPr>
                <w:rFonts w:ascii="Times New Roman" w:hAnsi="Times New Roman" w:cs="Times New Roman"/>
              </w:rPr>
              <w:t xml:space="preserve"> v rámci teoretické části práce</w:t>
            </w:r>
          </w:p>
          <w:p w:rsidR="00DB327A" w:rsidRPr="00BF7EE3" w:rsidRDefault="00DB327A" w:rsidP="00A534F7">
            <w:pPr>
              <w:pStyle w:val="Odstavecseseznamem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</w:rPr>
            </w:pPr>
            <w:r w:rsidRPr="00BF7EE3">
              <w:rPr>
                <w:rFonts w:ascii="Times New Roman" w:hAnsi="Times New Roman" w:cs="Times New Roman"/>
              </w:rPr>
              <w:t>odpovídající odkazy na použitou literaturu včetně správných citací</w:t>
            </w:r>
          </w:p>
          <w:p w:rsidR="00DB327A" w:rsidRPr="00BF7EE3" w:rsidRDefault="00421F97" w:rsidP="00A534F7">
            <w:pPr>
              <w:pStyle w:val="Odstavecseseznamem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</w:rPr>
            </w:pPr>
            <w:r w:rsidRPr="00BF7EE3">
              <w:rPr>
                <w:rFonts w:ascii="Times New Roman" w:hAnsi="Times New Roman" w:cs="Times New Roman"/>
              </w:rPr>
              <w:t xml:space="preserve">zvolená metoda dotazníkového šetření, analýza dat a prezentace výsledků adekvátní pro účely </w:t>
            </w:r>
            <w:r w:rsidR="00DB327A" w:rsidRPr="00BF7EE3">
              <w:rPr>
                <w:rFonts w:ascii="Times New Roman" w:hAnsi="Times New Roman" w:cs="Times New Roman"/>
              </w:rPr>
              <w:t>dané</w:t>
            </w:r>
            <w:r w:rsidRPr="00BF7EE3">
              <w:rPr>
                <w:rFonts w:ascii="Times New Roman" w:hAnsi="Times New Roman" w:cs="Times New Roman"/>
              </w:rPr>
              <w:t xml:space="preserve"> práce</w:t>
            </w:r>
          </w:p>
          <w:p w:rsidR="00DB327A" w:rsidRPr="00BF7EE3" w:rsidRDefault="00DB327A" w:rsidP="00A534F7">
            <w:pPr>
              <w:pStyle w:val="Odstavecseseznamem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</w:rPr>
            </w:pPr>
            <w:r w:rsidRPr="00BF7EE3">
              <w:rPr>
                <w:rFonts w:ascii="Times New Roman" w:eastAsia="Calibri" w:hAnsi="Times New Roman" w:cs="Times New Roman"/>
              </w:rPr>
              <w:t>v</w:t>
            </w:r>
            <w:r w:rsidR="00350F70" w:rsidRPr="00BF7EE3">
              <w:rPr>
                <w:rFonts w:ascii="Times New Roman" w:eastAsia="Calibri" w:hAnsi="Times New Roman" w:cs="Times New Roman"/>
              </w:rPr>
              <w:t>ýzkumný projekt vhodně doplňuje přílohová část</w:t>
            </w:r>
          </w:p>
          <w:p w:rsidR="00A534F7" w:rsidRPr="00A534F7" w:rsidRDefault="00DB327A" w:rsidP="00A534F7">
            <w:pPr>
              <w:pStyle w:val="Odstavecseseznamem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</w:rPr>
            </w:pPr>
            <w:r w:rsidRPr="00BF7EE3">
              <w:rPr>
                <w:rFonts w:ascii="Times New Roman" w:eastAsia="Calibri" w:hAnsi="Times New Roman" w:cs="Times New Roman"/>
              </w:rPr>
              <w:t>obsah a rozsah práce odpovídají zadání, text je čtivý a dobře charakterizuje zkoumanou problematiku</w:t>
            </w:r>
          </w:p>
          <w:p w:rsidR="00421F97" w:rsidRPr="004B7E5E" w:rsidRDefault="00421F97" w:rsidP="00A534F7">
            <w:pPr>
              <w:ind w:left="720"/>
              <w:jc w:val="both"/>
              <w:rPr>
                <w:sz w:val="22"/>
                <w:szCs w:val="22"/>
              </w:rPr>
            </w:pPr>
          </w:p>
          <w:p w:rsidR="00421F97" w:rsidRPr="004B7E5E" w:rsidRDefault="00421F97" w:rsidP="00A534F7">
            <w:pPr>
              <w:jc w:val="both"/>
              <w:rPr>
                <w:sz w:val="22"/>
                <w:szCs w:val="22"/>
              </w:rPr>
            </w:pPr>
            <w:r w:rsidRPr="004B7E5E">
              <w:rPr>
                <w:sz w:val="22"/>
                <w:szCs w:val="22"/>
              </w:rPr>
              <w:t>Slabé stránky:</w:t>
            </w:r>
          </w:p>
          <w:p w:rsidR="00DB327A" w:rsidRDefault="006F69F5" w:rsidP="00A534F7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odkazy</w:t>
            </w:r>
            <w:r w:rsidR="00DB327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na starší </w:t>
            </w:r>
            <w:r w:rsidR="00DB327A">
              <w:rPr>
                <w:sz w:val="22"/>
                <w:szCs w:val="22"/>
              </w:rPr>
              <w:t>prameny jsou vzhledem k popisované tématice akceptovatelné</w:t>
            </w:r>
          </w:p>
          <w:p w:rsidR="00B411DB" w:rsidRDefault="00B411DB" w:rsidP="00A534F7">
            <w:pPr>
              <w:jc w:val="both"/>
              <w:rPr>
                <w:sz w:val="22"/>
                <w:szCs w:val="22"/>
              </w:rPr>
            </w:pPr>
          </w:p>
          <w:p w:rsidR="00A534F7" w:rsidRDefault="00A534F7" w:rsidP="00A534F7">
            <w:pPr>
              <w:jc w:val="both"/>
              <w:rPr>
                <w:sz w:val="22"/>
                <w:szCs w:val="22"/>
              </w:rPr>
            </w:pPr>
          </w:p>
          <w:p w:rsidR="00DB327A" w:rsidRPr="00A534F7" w:rsidRDefault="00DB327A" w:rsidP="00A534F7">
            <w:pPr>
              <w:jc w:val="both"/>
              <w:rPr>
                <w:sz w:val="22"/>
                <w:szCs w:val="22"/>
              </w:rPr>
            </w:pPr>
            <w:r w:rsidRPr="00E51390">
              <w:rPr>
                <w:sz w:val="22"/>
                <w:szCs w:val="22"/>
              </w:rPr>
              <w:t xml:space="preserve">Bakalářskou práci považuji za zdařilou a inspirativní. </w:t>
            </w:r>
            <w:r w:rsidRPr="00E51390">
              <w:rPr>
                <w:b/>
                <w:sz w:val="22"/>
                <w:szCs w:val="22"/>
              </w:rPr>
              <w:t>Doporučuji k obhajobě</w:t>
            </w:r>
            <w:r w:rsidRPr="00E51390">
              <w:rPr>
                <w:sz w:val="22"/>
                <w:szCs w:val="22"/>
              </w:rPr>
              <w:t xml:space="preserve"> s návrhem hodnocení </w:t>
            </w:r>
            <w:r w:rsidRPr="00A534F7">
              <w:rPr>
                <w:sz w:val="22"/>
                <w:szCs w:val="22"/>
              </w:rPr>
              <w:t xml:space="preserve">stupněm A. </w:t>
            </w:r>
          </w:p>
          <w:p w:rsidR="00F1326B" w:rsidRPr="00C50B27" w:rsidRDefault="00F1326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9F5701" w:rsidRPr="00E51390" w:rsidRDefault="00B411DB" w:rsidP="00E5139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6F69F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421F97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</w:tcPr>
          <w:p w:rsidR="00B411DB" w:rsidRPr="00C50B27" w:rsidRDefault="006F69F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DB327A">
              <w:rPr>
                <w:sz w:val="22"/>
                <w:szCs w:val="22"/>
              </w:rPr>
              <w:t xml:space="preserve"> 14</w:t>
            </w:r>
            <w:r w:rsidR="009F5701">
              <w:rPr>
                <w:sz w:val="22"/>
                <w:szCs w:val="22"/>
              </w:rPr>
              <w:t>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BF5B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3072" w:rsidRDefault="00653072">
      <w:r>
        <w:separator/>
      </w:r>
    </w:p>
  </w:endnote>
  <w:endnote w:type="continuationSeparator" w:id="0">
    <w:p w:rsidR="00653072" w:rsidRDefault="0065307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3072" w:rsidRDefault="00653072">
      <w:r>
        <w:separator/>
      </w:r>
    </w:p>
  </w:footnote>
  <w:footnote w:type="continuationSeparator" w:id="0">
    <w:p w:rsidR="00653072" w:rsidRDefault="00653072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42188D"/>
    <w:multiLevelType w:val="hybridMultilevel"/>
    <w:tmpl w:val="74463484"/>
    <w:lvl w:ilvl="0" w:tplc="D0AE50D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8C60C16"/>
    <w:multiLevelType w:val="hybridMultilevel"/>
    <w:tmpl w:val="F108543E"/>
    <w:lvl w:ilvl="0" w:tplc="FB00FCA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0712A05"/>
    <w:multiLevelType w:val="hybridMultilevel"/>
    <w:tmpl w:val="9FB214BE"/>
    <w:lvl w:ilvl="0" w:tplc="787A489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5701"/>
    <w:rsid w:val="00154F27"/>
    <w:rsid w:val="00350F70"/>
    <w:rsid w:val="00362AB0"/>
    <w:rsid w:val="003F5DA2"/>
    <w:rsid w:val="00421F97"/>
    <w:rsid w:val="00512982"/>
    <w:rsid w:val="00526D47"/>
    <w:rsid w:val="0055255D"/>
    <w:rsid w:val="005C219A"/>
    <w:rsid w:val="00605629"/>
    <w:rsid w:val="00653072"/>
    <w:rsid w:val="006847E2"/>
    <w:rsid w:val="006F69F5"/>
    <w:rsid w:val="007553A2"/>
    <w:rsid w:val="00800360"/>
    <w:rsid w:val="008614B3"/>
    <w:rsid w:val="009625DA"/>
    <w:rsid w:val="009A27D5"/>
    <w:rsid w:val="009E4A44"/>
    <w:rsid w:val="009F5701"/>
    <w:rsid w:val="00A534F7"/>
    <w:rsid w:val="00B411DB"/>
    <w:rsid w:val="00BA3203"/>
    <w:rsid w:val="00BF5B06"/>
    <w:rsid w:val="00BF7EE3"/>
    <w:rsid w:val="00C210DB"/>
    <w:rsid w:val="00C27F3D"/>
    <w:rsid w:val="00C50B27"/>
    <w:rsid w:val="00CA7D64"/>
    <w:rsid w:val="00D05C79"/>
    <w:rsid w:val="00DB327A"/>
    <w:rsid w:val="00DC1BF5"/>
    <w:rsid w:val="00E51390"/>
    <w:rsid w:val="00E709EA"/>
    <w:rsid w:val="00ED2FBE"/>
    <w:rsid w:val="00F1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350F7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nternet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PRÁCE_2015.dot</Template>
  <TotalTime>2</TotalTime>
  <Pages>1</Pages>
  <Words>283</Words>
  <Characters>1675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Internet</dc:creator>
  <cp:lastModifiedBy>Internet</cp:lastModifiedBy>
  <cp:revision>2</cp:revision>
  <cp:lastPrinted>2015-05-15T00:55:00Z</cp:lastPrinted>
  <dcterms:created xsi:type="dcterms:W3CDTF">2015-05-15T00:56:00Z</dcterms:created>
  <dcterms:modified xsi:type="dcterms:W3CDTF">2015-05-15T00:56:00Z</dcterms:modified>
</cp:coreProperties>
</file>