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BD098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Martina </w:t>
            </w:r>
            <w:proofErr w:type="spellStart"/>
            <w:r>
              <w:rPr>
                <w:sz w:val="22"/>
                <w:szCs w:val="22"/>
              </w:rPr>
              <w:t>Hoduláková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BD098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služby poskytované Charitou Svaté rodiny Nový Hrozenkov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BD098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Helena </w:t>
            </w:r>
            <w:proofErr w:type="spellStart"/>
            <w:r>
              <w:rPr>
                <w:sz w:val="22"/>
                <w:szCs w:val="22"/>
              </w:rPr>
              <w:t>Skarupská</w:t>
            </w:r>
            <w:proofErr w:type="spellEnd"/>
            <w:r>
              <w:rPr>
                <w:sz w:val="22"/>
                <w:szCs w:val="22"/>
              </w:rPr>
              <w:t>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BD098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BD098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BD0988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BD098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BD0988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BD098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BD0988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BD098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BD0988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BD098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BD0988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BD098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BD098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BD0988" w:rsidRDefault="005C219A" w:rsidP="00C50B27">
            <w:pPr>
              <w:jc w:val="center"/>
              <w:rPr>
                <w:b/>
                <w:sz w:val="22"/>
                <w:szCs w:val="22"/>
              </w:rPr>
            </w:pPr>
            <w:r w:rsidRPr="00BD098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BD0988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BD0988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BD0988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C219A" w:rsidRPr="00BD0988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C219A" w:rsidRPr="00BD0988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BD0988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BD098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BD0988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BD098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BD0988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BD098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BD0988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BD098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BD098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BD0988" w:rsidRDefault="00B411DB" w:rsidP="00514664">
            <w:pPr>
              <w:jc w:val="center"/>
              <w:rPr>
                <w:b/>
                <w:sz w:val="22"/>
                <w:szCs w:val="22"/>
              </w:rPr>
            </w:pPr>
            <w:r w:rsidRPr="00BD098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BD0988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BD0988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BD0988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BD0988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BD0988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bookmarkStart w:id="0" w:name="_GoBack"/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BD0988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BD098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BD098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BD098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BD098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BD098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BD098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F</w:t>
            </w:r>
          </w:p>
        </w:tc>
      </w:tr>
      <w:bookmarkEnd w:id="0"/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BD0988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BD098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BD098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BD098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BD098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BD098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BD098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D0988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D0988" w:rsidP="00BD098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Jedná se o konkrétně zaměřenou bakalářskou práci, která bude využita zkoumaným zařízením pro další rozvoj. V teoretické části jsou operacionalizovány všechny pojmy, se kterými dále autorka pracuje v praktické části. Zde pro zjištění dat využila vlastní dotazník, který následně standardně zpracovala.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BD098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 by měl vypadat leták, nabízející služby Charity, určený pro obyvatele oblasti, kde Charita působí?</w:t>
            </w:r>
          </w:p>
          <w:p w:rsidR="00B411DB" w:rsidRPr="00C50B27" w:rsidRDefault="00B525E7" w:rsidP="00B525E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Jaké jiné formy nabídky byste použila na propagaci Charity?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B525E7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B525E7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B525E7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525E7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B525E7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525E7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B525E7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525E7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B525E7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525E7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:rsidR="00B411DB" w:rsidRPr="00B525E7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525E7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525E7">
              <w:rPr>
                <w:sz w:val="22"/>
                <w:szCs w:val="22"/>
              </w:rPr>
              <w:t xml:space="preserve"> 14. května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4D1D" w:rsidRDefault="00B34D1D">
      <w:r>
        <w:separator/>
      </w:r>
    </w:p>
  </w:endnote>
  <w:endnote w:type="continuationSeparator" w:id="0">
    <w:p w:rsidR="00B34D1D" w:rsidRDefault="00B34D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4D1D" w:rsidRDefault="00B34D1D">
      <w:r>
        <w:separator/>
      </w:r>
    </w:p>
  </w:footnote>
  <w:footnote w:type="continuationSeparator" w:id="0">
    <w:p w:rsidR="00B34D1D" w:rsidRDefault="00B34D1D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BF"/>
    <w:rsid w:val="000E2C47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AD64BF"/>
    <w:rsid w:val="00B34D1D"/>
    <w:rsid w:val="00B411DB"/>
    <w:rsid w:val="00B525E7"/>
    <w:rsid w:val="00BA3203"/>
    <w:rsid w:val="00BD0988"/>
    <w:rsid w:val="00C03D7D"/>
    <w:rsid w:val="00C50B27"/>
    <w:rsid w:val="00C736EC"/>
    <w:rsid w:val="00D62416"/>
    <w:rsid w:val="00DC1BF5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ARUPSK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1</TotalTime>
  <Pages>1</Pages>
  <Words>276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Skarupská Helena</dc:creator>
  <cp:lastModifiedBy>Helena</cp:lastModifiedBy>
  <cp:revision>2</cp:revision>
  <cp:lastPrinted>2012-04-25T08:21:00Z</cp:lastPrinted>
  <dcterms:created xsi:type="dcterms:W3CDTF">2015-05-14T11:56:00Z</dcterms:created>
  <dcterms:modified xsi:type="dcterms:W3CDTF">2015-05-14T11:56:00Z</dcterms:modified>
</cp:coreProperties>
</file>