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2D04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Andrea Holerová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2D04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Postoj žák</w:t>
            </w:r>
            <w:r w:rsidRPr="00C50B27">
              <w:rPr>
                <w:sz w:val="22"/>
                <w:szCs w:val="22"/>
              </w:rPr>
              <w:t>ů</w:t>
            </w:r>
            <w:r>
              <w:rPr>
                <w:sz w:val="22"/>
                <w:szCs w:val="22"/>
              </w:rPr>
              <w:t xml:space="preserve"> základních škol k návykovým látkám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53C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2D04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5E32D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5E32D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5E32D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5E32D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CF4CD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CF4CD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E32D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E32D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E32D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E32D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5E32DB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5E32D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5E32D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3C157A" w:rsidRDefault="00B411DB" w:rsidP="00362AB0">
            <w:pPr>
              <w:rPr>
                <w:sz w:val="16"/>
                <w:szCs w:val="16"/>
              </w:rPr>
            </w:pPr>
          </w:p>
          <w:p w:rsidR="00B411DB" w:rsidRPr="00C50B27" w:rsidRDefault="001A2510" w:rsidP="003C157A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Teoretická část práce obsahuje </w:t>
            </w:r>
            <w:r w:rsidR="002069F1">
              <w:rPr>
                <w:sz w:val="22"/>
                <w:szCs w:val="22"/>
              </w:rPr>
              <w:t>p</w:t>
            </w:r>
            <w:r w:rsidR="003C157A">
              <w:rPr>
                <w:sz w:val="22"/>
                <w:szCs w:val="22"/>
              </w:rPr>
              <w:t xml:space="preserve">opis tématu </w:t>
            </w:r>
            <w:r w:rsidR="009A1676">
              <w:rPr>
                <w:sz w:val="22"/>
                <w:szCs w:val="22"/>
              </w:rPr>
              <w:t xml:space="preserve">ve vztahu k sociální pedagogice </w:t>
            </w:r>
            <w:r w:rsidR="003C157A">
              <w:rPr>
                <w:sz w:val="22"/>
                <w:szCs w:val="22"/>
              </w:rPr>
              <w:t xml:space="preserve">s </w:t>
            </w:r>
            <w:r>
              <w:rPr>
                <w:sz w:val="22"/>
                <w:szCs w:val="22"/>
              </w:rPr>
              <w:t>dobře zvládnuto</w:t>
            </w:r>
            <w:r w:rsidR="003C157A">
              <w:rPr>
                <w:sz w:val="22"/>
                <w:szCs w:val="22"/>
              </w:rPr>
              <w:t>u analýz</w:t>
            </w:r>
            <w:r w:rsidR="002069F1">
              <w:rPr>
                <w:sz w:val="22"/>
                <w:szCs w:val="22"/>
              </w:rPr>
              <w:t>ou</w:t>
            </w:r>
            <w:r w:rsidR="003C157A">
              <w:rPr>
                <w:sz w:val="22"/>
                <w:szCs w:val="22"/>
              </w:rPr>
              <w:t xml:space="preserve"> a syntéz</w:t>
            </w:r>
            <w:r w:rsidR="002069F1">
              <w:rPr>
                <w:sz w:val="22"/>
                <w:szCs w:val="22"/>
              </w:rPr>
              <w:t>o</w:t>
            </w:r>
            <w:r w:rsidR="003C157A">
              <w:rPr>
                <w:sz w:val="22"/>
                <w:szCs w:val="22"/>
              </w:rPr>
              <w:t xml:space="preserve">u problému, kterému se podrobněji </w:t>
            </w:r>
            <w:r w:rsidR="002069F1">
              <w:rPr>
                <w:sz w:val="22"/>
                <w:szCs w:val="22"/>
              </w:rPr>
              <w:t xml:space="preserve">autorka </w:t>
            </w:r>
            <w:r w:rsidR="003C157A">
              <w:rPr>
                <w:sz w:val="22"/>
                <w:szCs w:val="22"/>
              </w:rPr>
              <w:t>věnuje v</w:t>
            </w:r>
            <w:r>
              <w:rPr>
                <w:sz w:val="22"/>
                <w:szCs w:val="22"/>
              </w:rPr>
              <w:t xml:space="preserve"> </w:t>
            </w:r>
            <w:r w:rsidR="003C157A">
              <w:rPr>
                <w:sz w:val="22"/>
                <w:szCs w:val="22"/>
              </w:rPr>
              <w:t xml:space="preserve">podmínkách konkrétní lokality a prostředí školy. </w:t>
            </w:r>
            <w:r w:rsidR="00115A44">
              <w:rPr>
                <w:sz w:val="22"/>
                <w:szCs w:val="22"/>
              </w:rPr>
              <w:t>Několik málo nedostatk</w:t>
            </w:r>
            <w:r w:rsidR="002069F1">
              <w:rPr>
                <w:sz w:val="22"/>
                <w:szCs w:val="22"/>
              </w:rPr>
              <w:t>ů</w:t>
            </w:r>
            <w:r w:rsidR="00115A44">
              <w:rPr>
                <w:sz w:val="22"/>
                <w:szCs w:val="22"/>
              </w:rPr>
              <w:t xml:space="preserve"> možno vytknout v rámci úpravy práce, citace a jazykového zpracování (jména, překlepy, čárky a jiné). </w:t>
            </w:r>
            <w:r w:rsidR="009A1676">
              <w:rPr>
                <w:sz w:val="22"/>
                <w:szCs w:val="22"/>
              </w:rPr>
              <w:t>Praktická část se navzdory jistým nedostatkům vyznačuje snažně zpracovanou metodikou, co se týče použitých metod a technik zpracování nevynímajíc také analýzu a interpretac</w:t>
            </w:r>
            <w:r w:rsidR="002069F1">
              <w:rPr>
                <w:sz w:val="22"/>
                <w:szCs w:val="22"/>
              </w:rPr>
              <w:t>i</w:t>
            </w:r>
            <w:r w:rsidR="009A1676">
              <w:rPr>
                <w:sz w:val="22"/>
                <w:szCs w:val="22"/>
              </w:rPr>
              <w:t xml:space="preserve"> dat. Výsledky kvantitativního výzkumu</w:t>
            </w:r>
            <w:r w:rsidR="00115A44">
              <w:rPr>
                <w:sz w:val="22"/>
                <w:szCs w:val="22"/>
              </w:rPr>
              <w:t xml:space="preserve"> </w:t>
            </w:r>
            <w:r w:rsidR="003C157A">
              <w:rPr>
                <w:sz w:val="22"/>
                <w:szCs w:val="22"/>
              </w:rPr>
              <w:t>lze využít </w:t>
            </w:r>
            <w:r w:rsidR="00115A44">
              <w:rPr>
                <w:sz w:val="22"/>
                <w:szCs w:val="22"/>
              </w:rPr>
              <w:t>v praxi v</w:t>
            </w:r>
            <w:r w:rsidR="009A1676">
              <w:rPr>
                <w:sz w:val="22"/>
                <w:szCs w:val="22"/>
              </w:rPr>
              <w:t> sociální a pedagogické oblasti a konkrétně v</w:t>
            </w:r>
            <w:r w:rsidR="00115A44">
              <w:rPr>
                <w:sz w:val="22"/>
                <w:szCs w:val="22"/>
              </w:rPr>
              <w:t xml:space="preserve"> podmínkách </w:t>
            </w:r>
            <w:r w:rsidR="009A1676">
              <w:rPr>
                <w:sz w:val="22"/>
                <w:szCs w:val="22"/>
              </w:rPr>
              <w:t xml:space="preserve">škol v rámci preventivní a jiné činnosti.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F4CD7" w:rsidRDefault="00B411DB" w:rsidP="00362AB0">
            <w:pPr>
              <w:rPr>
                <w:sz w:val="16"/>
                <w:szCs w:val="16"/>
              </w:rPr>
            </w:pPr>
          </w:p>
          <w:p w:rsidR="00B411DB" w:rsidRDefault="00CF4CD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1) </w:t>
            </w:r>
            <w:r w:rsidR="001A2510">
              <w:rPr>
                <w:sz w:val="22"/>
                <w:szCs w:val="22"/>
              </w:rPr>
              <w:t>P</w:t>
            </w:r>
            <w:r>
              <w:rPr>
                <w:sz w:val="22"/>
                <w:szCs w:val="22"/>
              </w:rPr>
              <w:t>řibližte důvod</w:t>
            </w:r>
            <w:r w:rsidR="001A2510">
              <w:rPr>
                <w:sz w:val="22"/>
                <w:szCs w:val="22"/>
              </w:rPr>
              <w:t xml:space="preserve"> výběru tématu a cíl vaš</w:t>
            </w:r>
            <w:r w:rsidR="002069F1">
              <w:rPr>
                <w:sz w:val="22"/>
                <w:szCs w:val="22"/>
              </w:rPr>
              <w:t>í</w:t>
            </w:r>
            <w:r w:rsidR="001A2510">
              <w:rPr>
                <w:sz w:val="22"/>
                <w:szCs w:val="22"/>
              </w:rPr>
              <w:t xml:space="preserve"> práce (s uvedením aktuálního stavu problematiky).</w:t>
            </w:r>
          </w:p>
          <w:p w:rsidR="00CF4CD7" w:rsidRDefault="00CF4CD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2) Odůvodněte použitou metodiku výzkumu a shrňte hlavní výzkumná zjištění. </w:t>
            </w:r>
          </w:p>
          <w:p w:rsidR="00CF4CD7" w:rsidRDefault="00CF4CD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3) Jaký je praktický přínos vaš</w:t>
            </w:r>
            <w:r w:rsidR="002069F1">
              <w:rPr>
                <w:sz w:val="22"/>
                <w:szCs w:val="22"/>
              </w:rPr>
              <w:t>í</w:t>
            </w:r>
            <w:r>
              <w:rPr>
                <w:sz w:val="22"/>
                <w:szCs w:val="22"/>
              </w:rPr>
              <w:t xml:space="preserve"> práce a možné využití výsledk</w:t>
            </w:r>
            <w:r w:rsidRPr="00C50B27">
              <w:rPr>
                <w:sz w:val="22"/>
                <w:szCs w:val="22"/>
              </w:rPr>
              <w:t>ů</w:t>
            </w:r>
            <w:r>
              <w:rPr>
                <w:sz w:val="22"/>
                <w:szCs w:val="22"/>
              </w:rPr>
              <w:t xml:space="preserve"> výzkumu v praxi? Uveďte vaše doporučení pro praxi a další výzkumn</w:t>
            </w:r>
            <w:r w:rsidR="002069F1">
              <w:rPr>
                <w:sz w:val="22"/>
                <w:szCs w:val="22"/>
              </w:rPr>
              <w:t>ou</w:t>
            </w:r>
            <w:r>
              <w:rPr>
                <w:sz w:val="22"/>
                <w:szCs w:val="22"/>
              </w:rPr>
              <w:t xml:space="preserve"> činnost.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F4CD7" w:rsidRDefault="00CF4CD7" w:rsidP="00C50B27">
            <w:pPr>
              <w:jc w:val="center"/>
              <w:rPr>
                <w:b/>
                <w:sz w:val="22"/>
                <w:szCs w:val="22"/>
              </w:rPr>
            </w:pPr>
            <w:r w:rsidRPr="00CF4CD7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5E32DB" w:rsidRDefault="00B411DB" w:rsidP="00C50B2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A85B1B">
              <w:rPr>
                <w:sz w:val="22"/>
                <w:szCs w:val="22"/>
              </w:rPr>
              <w:t xml:space="preserve"> 10. 5. 2015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4C74" w:rsidRDefault="001E4C74">
      <w:r>
        <w:separator/>
      </w:r>
    </w:p>
  </w:endnote>
  <w:endnote w:type="continuationSeparator" w:id="0">
    <w:p w:rsidR="001E4C74" w:rsidRDefault="001E4C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4C74" w:rsidRDefault="001E4C74">
      <w:r>
        <w:separator/>
      </w:r>
    </w:p>
  </w:footnote>
  <w:footnote w:type="continuationSeparator" w:id="0">
    <w:p w:rsidR="001E4C74" w:rsidRDefault="001E4C74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053"/>
    <w:rsid w:val="000611D2"/>
    <w:rsid w:val="000B3D22"/>
    <w:rsid w:val="000E2C47"/>
    <w:rsid w:val="00115A44"/>
    <w:rsid w:val="001A2510"/>
    <w:rsid w:val="001E4C74"/>
    <w:rsid w:val="001E4F08"/>
    <w:rsid w:val="002069F1"/>
    <w:rsid w:val="002B5993"/>
    <w:rsid w:val="002D04C4"/>
    <w:rsid w:val="0033505F"/>
    <w:rsid w:val="00362AB0"/>
    <w:rsid w:val="003C157A"/>
    <w:rsid w:val="003F5DA2"/>
    <w:rsid w:val="00453CE2"/>
    <w:rsid w:val="004B7D71"/>
    <w:rsid w:val="00512982"/>
    <w:rsid w:val="00514664"/>
    <w:rsid w:val="00524F66"/>
    <w:rsid w:val="00526D47"/>
    <w:rsid w:val="0055255D"/>
    <w:rsid w:val="005A5E07"/>
    <w:rsid w:val="005C219A"/>
    <w:rsid w:val="005E32DB"/>
    <w:rsid w:val="0067746A"/>
    <w:rsid w:val="006847E2"/>
    <w:rsid w:val="007274F5"/>
    <w:rsid w:val="00730C1A"/>
    <w:rsid w:val="007A497B"/>
    <w:rsid w:val="007B7A0C"/>
    <w:rsid w:val="00811CDC"/>
    <w:rsid w:val="008D5E73"/>
    <w:rsid w:val="009862C0"/>
    <w:rsid w:val="009A1676"/>
    <w:rsid w:val="009E3053"/>
    <w:rsid w:val="009F061B"/>
    <w:rsid w:val="00A30E25"/>
    <w:rsid w:val="00A85B1B"/>
    <w:rsid w:val="00B2402F"/>
    <w:rsid w:val="00B411DB"/>
    <w:rsid w:val="00BA3203"/>
    <w:rsid w:val="00C03D7D"/>
    <w:rsid w:val="00C50B27"/>
    <w:rsid w:val="00CA2969"/>
    <w:rsid w:val="00CF4CD7"/>
    <w:rsid w:val="00D2551A"/>
    <w:rsid w:val="00D62416"/>
    <w:rsid w:val="00DB28C8"/>
    <w:rsid w:val="00DC1BF5"/>
    <w:rsid w:val="00DC5B4F"/>
    <w:rsid w:val="00E3725C"/>
    <w:rsid w:val="00E70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PRĂCE_2015.dot</Template>
  <TotalTime>0</TotalTime>
  <Pages>1</Pages>
  <Words>350</Words>
  <Characters>1996</Characters>
  <Application>Microsoft Office Word</Application>
  <DocSecurity>0</DocSecurity>
  <Lines>16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SK</cp:lastModifiedBy>
  <cp:revision>2</cp:revision>
  <cp:lastPrinted>2012-04-25T08:21:00Z</cp:lastPrinted>
  <dcterms:created xsi:type="dcterms:W3CDTF">2015-05-19T05:44:00Z</dcterms:created>
  <dcterms:modified xsi:type="dcterms:W3CDTF">2015-05-19T05:44:00Z</dcterms:modified>
</cp:coreProperties>
</file>