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1349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Magdalena Hanáková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01349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Nezaměstnanost absolventů středních škol v okrese Kroměříž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01349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01349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01349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01349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3491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01349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01349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F450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F450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450A6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F450A6" w:rsidRPr="00C50B27" w:rsidRDefault="00F450A6" w:rsidP="00F450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450A6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F450A6" w:rsidRPr="00C50B27" w:rsidRDefault="00F450A6" w:rsidP="00F450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013491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01349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814406" w:rsidRPr="00BF30D0" w:rsidRDefault="009D745B" w:rsidP="00481D8D">
            <w:pPr>
              <w:jc w:val="both"/>
              <w:rPr>
                <w:sz w:val="22"/>
                <w:szCs w:val="22"/>
              </w:rPr>
            </w:pPr>
            <w:r w:rsidRPr="00BF30D0">
              <w:rPr>
                <w:sz w:val="22"/>
                <w:szCs w:val="22"/>
              </w:rPr>
              <w:t>Silné stránky:</w:t>
            </w:r>
          </w:p>
          <w:p w:rsidR="00013491" w:rsidRPr="00BF30D0" w:rsidRDefault="00013491" w:rsidP="00481D8D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BF30D0">
              <w:rPr>
                <w:sz w:val="22"/>
                <w:szCs w:val="22"/>
              </w:rPr>
              <w:t>aktuální téma</w:t>
            </w:r>
          </w:p>
          <w:p w:rsidR="00B65219" w:rsidRPr="00BF30D0" w:rsidRDefault="00BF30D0" w:rsidP="00481D8D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j</w:t>
            </w:r>
            <w:r w:rsidR="00B65219" w:rsidRPr="00BF30D0">
              <w:rPr>
                <w:rFonts w:eastAsia="Calibri"/>
                <w:sz w:val="22"/>
                <w:szCs w:val="22"/>
              </w:rPr>
              <w:t>ednotlivé kapitoly jsou přehledně zpracovány, informace dokládány relevantními zdroji</w:t>
            </w:r>
          </w:p>
          <w:p w:rsidR="00814406" w:rsidRPr="00814406" w:rsidRDefault="00814406" w:rsidP="00481D8D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m</w:t>
            </w:r>
            <w:r w:rsidRPr="00B65219">
              <w:rPr>
                <w:rFonts w:eastAsia="Calibri"/>
                <w:sz w:val="22"/>
                <w:szCs w:val="22"/>
              </w:rPr>
              <w:t>etody sběru dat, jejich třídění a zprac</w:t>
            </w:r>
            <w:r>
              <w:rPr>
                <w:rFonts w:eastAsia="Calibri"/>
                <w:sz w:val="22"/>
                <w:szCs w:val="22"/>
              </w:rPr>
              <w:t>ování respektují stanovený cíl</w:t>
            </w:r>
          </w:p>
          <w:p w:rsidR="00B65219" w:rsidRDefault="00B65219" w:rsidP="00481D8D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BF30D0">
              <w:rPr>
                <w:sz w:val="22"/>
                <w:szCs w:val="22"/>
              </w:rPr>
              <w:t>záměr šetření dobře a přehledně zpracován, v návaznosti na teoretickou přípravu</w:t>
            </w:r>
          </w:p>
          <w:p w:rsidR="00814406" w:rsidRPr="00814406" w:rsidRDefault="00814406" w:rsidP="00481D8D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realizace předvýzkumu</w:t>
            </w:r>
          </w:p>
          <w:p w:rsidR="00BF30D0" w:rsidRDefault="00BF30D0" w:rsidP="00481D8D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BF30D0">
              <w:rPr>
                <w:rFonts w:eastAsia="Calibri"/>
                <w:sz w:val="22"/>
                <w:szCs w:val="22"/>
              </w:rPr>
              <w:t>koncipování praktických doporučení</w:t>
            </w:r>
          </w:p>
          <w:p w:rsidR="00B65219" w:rsidRPr="00BF30D0" w:rsidRDefault="00B65219" w:rsidP="00481D8D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BF30D0">
              <w:rPr>
                <w:rFonts w:eastAsia="Calibri"/>
                <w:sz w:val="22"/>
                <w:szCs w:val="22"/>
              </w:rPr>
              <w:t xml:space="preserve">kladně hodnotím provázanost teoretické a praktické části práce </w:t>
            </w:r>
          </w:p>
          <w:p w:rsidR="00B65219" w:rsidRPr="00BF30D0" w:rsidRDefault="00B65219" w:rsidP="00481D8D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BF30D0">
              <w:rPr>
                <w:rFonts w:eastAsia="Calibri"/>
                <w:sz w:val="22"/>
                <w:szCs w:val="22"/>
              </w:rPr>
              <w:t>zdařilý příspěvek k analyzované problematice</w:t>
            </w:r>
          </w:p>
          <w:p w:rsidR="00B65219" w:rsidRPr="00BF30D0" w:rsidRDefault="00B65219" w:rsidP="00814406">
            <w:pPr>
              <w:ind w:left="720"/>
              <w:rPr>
                <w:sz w:val="22"/>
                <w:szCs w:val="22"/>
              </w:rPr>
            </w:pPr>
          </w:p>
          <w:p w:rsidR="00B411DB" w:rsidRPr="00BF30D0" w:rsidRDefault="00F450A6" w:rsidP="00481D8D">
            <w:pPr>
              <w:jc w:val="both"/>
              <w:rPr>
                <w:b/>
                <w:sz w:val="22"/>
                <w:szCs w:val="22"/>
              </w:rPr>
            </w:pPr>
            <w:r w:rsidRPr="00BF30D0">
              <w:rPr>
                <w:sz w:val="22"/>
                <w:szCs w:val="22"/>
              </w:rPr>
              <w:t xml:space="preserve">Předkládaný text je zpracován pečlivě a dokládá zájem autorky o </w:t>
            </w:r>
            <w:r w:rsidR="00814406">
              <w:rPr>
                <w:sz w:val="22"/>
                <w:szCs w:val="22"/>
              </w:rPr>
              <w:t>vybrané téma</w:t>
            </w:r>
            <w:r w:rsidR="00B65219" w:rsidRPr="00BF30D0">
              <w:rPr>
                <w:sz w:val="22"/>
                <w:szCs w:val="22"/>
              </w:rPr>
              <w:t>.</w:t>
            </w:r>
            <w:r w:rsidRPr="00BF30D0">
              <w:rPr>
                <w:sz w:val="22"/>
                <w:szCs w:val="22"/>
              </w:rPr>
              <w:t xml:space="preserve"> </w:t>
            </w:r>
            <w:r w:rsidR="009D745B" w:rsidRPr="00BF30D0">
              <w:rPr>
                <w:sz w:val="22"/>
                <w:szCs w:val="22"/>
              </w:rPr>
              <w:t>Bakalářskou práci</w:t>
            </w:r>
            <w:r w:rsidR="00814406">
              <w:rPr>
                <w:sz w:val="22"/>
                <w:szCs w:val="22"/>
              </w:rPr>
              <w:t xml:space="preserve"> </w:t>
            </w:r>
            <w:r w:rsidR="009D745B" w:rsidRPr="00BF30D0">
              <w:rPr>
                <w:b/>
                <w:sz w:val="22"/>
                <w:szCs w:val="22"/>
              </w:rPr>
              <w:t>doporučuji k</w:t>
            </w:r>
            <w:r w:rsidR="00B65219" w:rsidRPr="00BF30D0">
              <w:rPr>
                <w:b/>
                <w:sz w:val="22"/>
                <w:szCs w:val="22"/>
              </w:rPr>
              <w:t> </w:t>
            </w:r>
            <w:r w:rsidR="009D745B" w:rsidRPr="00BF30D0">
              <w:rPr>
                <w:b/>
                <w:sz w:val="22"/>
                <w:szCs w:val="22"/>
              </w:rPr>
              <w:t>obhajobě</w:t>
            </w:r>
            <w:r w:rsidR="00B65219" w:rsidRPr="00BF30D0">
              <w:rPr>
                <w:b/>
                <w:sz w:val="22"/>
                <w:szCs w:val="22"/>
              </w:rPr>
              <w:t xml:space="preserve"> s návrhem klasifikace stupněm A</w:t>
            </w:r>
            <w:r w:rsidR="009D745B" w:rsidRPr="00BF30D0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Pr="00814406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01349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01349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D745B"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481D8D">
              <w:rPr>
                <w:sz w:val="22"/>
                <w:szCs w:val="22"/>
              </w:rPr>
              <w:t xml:space="preserve"> </w:t>
            </w:r>
            <w:proofErr w:type="spellStart"/>
            <w:r w:rsidR="00481D8D">
              <w:rPr>
                <w:sz w:val="22"/>
                <w:szCs w:val="22"/>
              </w:rPr>
              <w:t>Šalenová</w:t>
            </w:r>
            <w:proofErr w:type="spellEnd"/>
            <w:r w:rsidR="00481D8D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F425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6C5D" w:rsidRDefault="00566C5D">
      <w:r>
        <w:separator/>
      </w:r>
    </w:p>
  </w:endnote>
  <w:endnote w:type="continuationSeparator" w:id="0">
    <w:p w:rsidR="00566C5D" w:rsidRDefault="00566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6C5D" w:rsidRDefault="00566C5D">
      <w:r>
        <w:separator/>
      </w:r>
    </w:p>
  </w:footnote>
  <w:footnote w:type="continuationSeparator" w:id="0">
    <w:p w:rsidR="00566C5D" w:rsidRDefault="00566C5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8020B"/>
    <w:multiLevelType w:val="hybridMultilevel"/>
    <w:tmpl w:val="64D47FD4"/>
    <w:lvl w:ilvl="0" w:tplc="3C8C26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13491"/>
    <w:rsid w:val="000E2C47"/>
    <w:rsid w:val="00362AB0"/>
    <w:rsid w:val="003F5DA2"/>
    <w:rsid w:val="00481D8D"/>
    <w:rsid w:val="00512982"/>
    <w:rsid w:val="00514664"/>
    <w:rsid w:val="00526D47"/>
    <w:rsid w:val="0055255D"/>
    <w:rsid w:val="00566C5D"/>
    <w:rsid w:val="005C219A"/>
    <w:rsid w:val="006847E2"/>
    <w:rsid w:val="00730C1A"/>
    <w:rsid w:val="007A683B"/>
    <w:rsid w:val="00814406"/>
    <w:rsid w:val="009D745B"/>
    <w:rsid w:val="00B411DB"/>
    <w:rsid w:val="00B62F38"/>
    <w:rsid w:val="00B65219"/>
    <w:rsid w:val="00BA3203"/>
    <w:rsid w:val="00BF30D0"/>
    <w:rsid w:val="00C03D7D"/>
    <w:rsid w:val="00C50B27"/>
    <w:rsid w:val="00D607AE"/>
    <w:rsid w:val="00D62416"/>
    <w:rsid w:val="00DC1BF5"/>
    <w:rsid w:val="00E709EA"/>
    <w:rsid w:val="00F42511"/>
    <w:rsid w:val="00F45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6521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6521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284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2015-05-13T09:03:00Z</cp:lastPrinted>
  <dcterms:created xsi:type="dcterms:W3CDTF">2015-05-13T09:04:00Z</dcterms:created>
  <dcterms:modified xsi:type="dcterms:W3CDTF">2015-05-13T09:04:00Z</dcterms:modified>
</cp:coreProperties>
</file>