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9D01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Pavla </w:t>
            </w:r>
            <w:proofErr w:type="spellStart"/>
            <w:r>
              <w:rPr>
                <w:sz w:val="22"/>
                <w:szCs w:val="22"/>
              </w:rPr>
              <w:t>Grygová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D01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Edukace jako nezbytná součást komplexní léčby psychóz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 </w:t>
            </w:r>
          </w:p>
        </w:tc>
        <w:tc>
          <w:tcPr>
            <w:tcW w:w="506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9D01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424D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D01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 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9D01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9D01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424D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424DE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C424DE" w:rsidRPr="00C50B27" w:rsidRDefault="00C424DE" w:rsidP="00C424D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C424DE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9D01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9D01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912C1E" w:rsidRDefault="00B411DB" w:rsidP="00362AB0">
            <w:pPr>
              <w:rPr>
                <w:b/>
                <w:sz w:val="22"/>
                <w:szCs w:val="22"/>
              </w:rPr>
            </w:pPr>
            <w:r w:rsidRPr="00912C1E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912C1E" w:rsidRDefault="00B411DB" w:rsidP="00362AB0">
            <w:pPr>
              <w:rPr>
                <w:sz w:val="22"/>
                <w:szCs w:val="22"/>
              </w:rPr>
            </w:pPr>
          </w:p>
          <w:p w:rsidR="009D745B" w:rsidRPr="009D01F4" w:rsidRDefault="009D745B" w:rsidP="00000D04">
            <w:pPr>
              <w:jc w:val="both"/>
              <w:rPr>
                <w:sz w:val="22"/>
                <w:szCs w:val="22"/>
              </w:rPr>
            </w:pPr>
            <w:r w:rsidRPr="009D01F4">
              <w:rPr>
                <w:sz w:val="22"/>
                <w:szCs w:val="22"/>
              </w:rPr>
              <w:t>Silné stránky:</w:t>
            </w:r>
          </w:p>
          <w:p w:rsidR="009D745B" w:rsidRPr="009D01F4" w:rsidRDefault="00C424DE" w:rsidP="00000D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D01F4">
              <w:rPr>
                <w:sz w:val="22"/>
                <w:szCs w:val="22"/>
              </w:rPr>
              <w:t>aktuálnost vybraného</w:t>
            </w:r>
            <w:r w:rsidR="009D745B" w:rsidRPr="009D01F4">
              <w:rPr>
                <w:sz w:val="22"/>
                <w:szCs w:val="22"/>
              </w:rPr>
              <w:t xml:space="preserve"> tématu </w:t>
            </w:r>
          </w:p>
          <w:p w:rsidR="009D01F4" w:rsidRPr="009D01F4" w:rsidRDefault="009D01F4" w:rsidP="00000D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přehledné a logické členění </w:t>
            </w:r>
          </w:p>
          <w:p w:rsidR="009D745B" w:rsidRPr="009D01F4" w:rsidRDefault="00912C1E" w:rsidP="00000D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D01F4">
              <w:rPr>
                <w:sz w:val="22"/>
                <w:szCs w:val="22"/>
              </w:rPr>
              <w:t xml:space="preserve">dostatečné množství </w:t>
            </w:r>
            <w:r w:rsidR="009D01F4" w:rsidRPr="009D01F4">
              <w:rPr>
                <w:sz w:val="22"/>
                <w:szCs w:val="22"/>
              </w:rPr>
              <w:t>literatury a dalších zdrojů</w:t>
            </w:r>
          </w:p>
          <w:p w:rsidR="00C424DE" w:rsidRPr="009D01F4" w:rsidRDefault="00C424DE" w:rsidP="00000D04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9D01F4">
              <w:rPr>
                <w:sz w:val="22"/>
                <w:szCs w:val="22"/>
              </w:rPr>
              <w:t xml:space="preserve">realizace </w:t>
            </w:r>
            <w:r w:rsidR="00457D4A">
              <w:rPr>
                <w:sz w:val="22"/>
                <w:szCs w:val="22"/>
              </w:rPr>
              <w:t>předvýzkumu</w:t>
            </w:r>
          </w:p>
          <w:p w:rsidR="009D01F4" w:rsidRPr="009D01F4" w:rsidRDefault="009D01F4" w:rsidP="00000D04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9D01F4">
              <w:rPr>
                <w:sz w:val="22"/>
                <w:szCs w:val="22"/>
              </w:rPr>
              <w:t>metody sběru dat, jejich třídění a zpracování respektují stanovený cíl</w:t>
            </w:r>
          </w:p>
          <w:p w:rsidR="009D01F4" w:rsidRPr="009D01F4" w:rsidRDefault="009D01F4" w:rsidP="00000D04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 w:rsidRPr="009D01F4">
              <w:rPr>
                <w:sz w:val="22"/>
                <w:szCs w:val="22"/>
              </w:rPr>
              <w:t xml:space="preserve">záměr šetření kvalitně zpracován, v návaznosti na teoretickou přípravu </w:t>
            </w:r>
          </w:p>
          <w:p w:rsidR="009D01F4" w:rsidRPr="009D01F4" w:rsidRDefault="009D01F4" w:rsidP="00000D04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zájem autorky o analyzovanou problematiku</w:t>
            </w:r>
          </w:p>
          <w:p w:rsidR="00265EEE" w:rsidRPr="009D01F4" w:rsidRDefault="00265EEE" w:rsidP="00000D04">
            <w:pPr>
              <w:ind w:left="360"/>
              <w:jc w:val="both"/>
              <w:rPr>
                <w:sz w:val="22"/>
                <w:szCs w:val="22"/>
              </w:rPr>
            </w:pPr>
          </w:p>
          <w:p w:rsidR="00B411DB" w:rsidRPr="00912C1E" w:rsidRDefault="009D01F4" w:rsidP="00000D0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Předkládaný text je čtivý, přehledný a splňuje požadavky kladené na tento typ prací. </w:t>
            </w:r>
            <w:r w:rsidR="009D745B" w:rsidRPr="00912C1E">
              <w:rPr>
                <w:sz w:val="22"/>
                <w:szCs w:val="22"/>
              </w:rPr>
              <w:t xml:space="preserve">Bakalářskou práci </w:t>
            </w:r>
            <w:r w:rsidR="009D745B" w:rsidRPr="00912C1E">
              <w:rPr>
                <w:b/>
                <w:sz w:val="22"/>
                <w:szCs w:val="22"/>
              </w:rPr>
              <w:t>doporučuji k</w:t>
            </w:r>
            <w:r w:rsidR="00912C1E" w:rsidRPr="00912C1E">
              <w:rPr>
                <w:b/>
                <w:sz w:val="22"/>
                <w:szCs w:val="22"/>
              </w:rPr>
              <w:t> </w:t>
            </w:r>
            <w:r w:rsidR="009D745B" w:rsidRPr="00912C1E">
              <w:rPr>
                <w:b/>
                <w:sz w:val="22"/>
                <w:szCs w:val="22"/>
              </w:rPr>
              <w:t>obhajobě</w:t>
            </w:r>
            <w:r w:rsidR="00912C1E" w:rsidRPr="00912C1E">
              <w:rPr>
                <w:sz w:val="22"/>
                <w:szCs w:val="22"/>
              </w:rPr>
              <w:t xml:space="preserve"> s návrhem </w:t>
            </w:r>
            <w:r w:rsidR="00912C1E">
              <w:rPr>
                <w:sz w:val="22"/>
                <w:szCs w:val="22"/>
              </w:rPr>
              <w:t>klasifikace</w:t>
            </w:r>
            <w:r w:rsidR="00912C1E" w:rsidRPr="00912C1E">
              <w:rPr>
                <w:sz w:val="22"/>
                <w:szCs w:val="22"/>
              </w:rPr>
              <w:t xml:space="preserve"> stupněm A.</w:t>
            </w:r>
          </w:p>
          <w:p w:rsidR="00B411DB" w:rsidRPr="00912C1E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D607AE" w:rsidRPr="009D01F4" w:rsidRDefault="009D745B" w:rsidP="009D01F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C424DE">
              <w:rPr>
                <w:sz w:val="22"/>
                <w:szCs w:val="22"/>
              </w:rPr>
              <w:t xml:space="preserve"> 12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00D04">
              <w:rPr>
                <w:sz w:val="22"/>
                <w:szCs w:val="22"/>
              </w:rPr>
              <w:t xml:space="preserve"> </w:t>
            </w:r>
            <w:proofErr w:type="spellStart"/>
            <w:r w:rsidR="00000D04">
              <w:rPr>
                <w:sz w:val="22"/>
                <w:szCs w:val="22"/>
              </w:rPr>
              <w:t>Šalenová</w:t>
            </w:r>
            <w:proofErr w:type="spellEnd"/>
            <w:r w:rsidR="00000D04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F73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0F42" w:rsidRDefault="00A20F42">
      <w:r>
        <w:separator/>
      </w:r>
    </w:p>
  </w:endnote>
  <w:endnote w:type="continuationSeparator" w:id="0">
    <w:p w:rsidR="00A20F42" w:rsidRDefault="00A20F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0F42" w:rsidRDefault="00A20F42">
      <w:r>
        <w:separator/>
      </w:r>
    </w:p>
  </w:footnote>
  <w:footnote w:type="continuationSeparator" w:id="0">
    <w:p w:rsidR="00A20F42" w:rsidRDefault="00A20F4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8020B"/>
    <w:multiLevelType w:val="hybridMultilevel"/>
    <w:tmpl w:val="64D47FD4"/>
    <w:lvl w:ilvl="0" w:tplc="3C8C26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00D04"/>
    <w:rsid w:val="000E2C47"/>
    <w:rsid w:val="0024611E"/>
    <w:rsid w:val="00265EEE"/>
    <w:rsid w:val="00362AB0"/>
    <w:rsid w:val="003F5DA2"/>
    <w:rsid w:val="00457D4A"/>
    <w:rsid w:val="00512982"/>
    <w:rsid w:val="00514664"/>
    <w:rsid w:val="00526D47"/>
    <w:rsid w:val="0055255D"/>
    <w:rsid w:val="005C219A"/>
    <w:rsid w:val="006847E2"/>
    <w:rsid w:val="00730C1A"/>
    <w:rsid w:val="007A683B"/>
    <w:rsid w:val="008B3E81"/>
    <w:rsid w:val="00912C1E"/>
    <w:rsid w:val="009D01F4"/>
    <w:rsid w:val="009D745B"/>
    <w:rsid w:val="00A20F42"/>
    <w:rsid w:val="00B411DB"/>
    <w:rsid w:val="00BA3203"/>
    <w:rsid w:val="00C03D7D"/>
    <w:rsid w:val="00C424DE"/>
    <w:rsid w:val="00C50B27"/>
    <w:rsid w:val="00D607AE"/>
    <w:rsid w:val="00D62416"/>
    <w:rsid w:val="00DC1BF5"/>
    <w:rsid w:val="00E56CA8"/>
    <w:rsid w:val="00E709EA"/>
    <w:rsid w:val="00F73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65EE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265EEE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265EEE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65EE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265EEE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265EE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270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2015-05-13T09:12:00Z</cp:lastPrinted>
  <dcterms:created xsi:type="dcterms:W3CDTF">2015-05-13T09:15:00Z</dcterms:created>
  <dcterms:modified xsi:type="dcterms:W3CDTF">2015-05-13T09:15:00Z</dcterms:modified>
</cp:coreProperties>
</file>