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3B7134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B713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Pavla </w:t>
            </w:r>
            <w:proofErr w:type="spellStart"/>
            <w:r>
              <w:rPr>
                <w:sz w:val="22"/>
                <w:szCs w:val="22"/>
              </w:rPr>
              <w:t>Grygová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14658D" w:rsidRDefault="003B7134" w:rsidP="0014658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Edukace jako nezbytná součást komplexní léčby psychóz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3B713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746C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854B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54B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54B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DE24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E243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F3D21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F3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3B05C1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0E5587">
              <w:rPr>
                <w:sz w:val="22"/>
                <w:szCs w:val="22"/>
              </w:rPr>
              <w:t>námět</w:t>
            </w:r>
            <w:r w:rsidR="001746CC">
              <w:rPr>
                <w:sz w:val="22"/>
                <w:szCs w:val="22"/>
              </w:rPr>
              <w:t xml:space="preserve"> se zřetelným</w:t>
            </w:r>
            <w:r>
              <w:rPr>
                <w:sz w:val="22"/>
                <w:szCs w:val="22"/>
              </w:rPr>
              <w:t xml:space="preserve"> vztahem </w:t>
            </w:r>
            <w:r w:rsidR="00274252">
              <w:rPr>
                <w:sz w:val="22"/>
                <w:szCs w:val="22"/>
              </w:rPr>
              <w:t>ke studova</w:t>
            </w:r>
            <w:r>
              <w:rPr>
                <w:sz w:val="22"/>
                <w:szCs w:val="22"/>
              </w:rPr>
              <w:t>nému oboru</w:t>
            </w:r>
          </w:p>
          <w:p w:rsidR="00B777EF" w:rsidRPr="00854BE4" w:rsidRDefault="008B628B" w:rsidP="008C355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0C6427">
              <w:rPr>
                <w:sz w:val="22"/>
                <w:szCs w:val="22"/>
              </w:rPr>
              <w:t>Relevantní zaměření kapitol teoretické části</w:t>
            </w:r>
            <w:r w:rsidR="008C355B">
              <w:rPr>
                <w:sz w:val="22"/>
                <w:szCs w:val="22"/>
              </w:rPr>
              <w:t xml:space="preserve">, </w:t>
            </w:r>
            <w:r w:rsidR="00B777EF">
              <w:rPr>
                <w:sz w:val="22"/>
                <w:szCs w:val="22"/>
              </w:rPr>
              <w:t>jejíž zpracování ulpívá spíše na obecně známých informacích a nejde příliš do hloubky</w:t>
            </w:r>
          </w:p>
          <w:p w:rsidR="00854BE4" w:rsidRPr="00B777EF" w:rsidRDefault="00854BE4" w:rsidP="008C355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Práce je podložena přiměřeným množstvím odborných zdrojů</w:t>
            </w:r>
          </w:p>
          <w:p w:rsidR="00B777EF" w:rsidRPr="006417E7" w:rsidRDefault="00B777EF" w:rsidP="008C355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Srozumitelně formulované výzkumné cíle kvantitativního výzkumu, </w:t>
            </w:r>
            <w:r w:rsidR="00793B7A">
              <w:rPr>
                <w:sz w:val="22"/>
                <w:szCs w:val="22"/>
              </w:rPr>
              <w:t>položky dotazníku jsou vztaženy ke konkrétním výzkumným cílům</w:t>
            </w:r>
            <w:r w:rsidR="00854BE4">
              <w:rPr>
                <w:sz w:val="22"/>
                <w:szCs w:val="22"/>
              </w:rPr>
              <w:t>, jasně popsaná metodologie výzkumu, včetně snahy o zachování etického přístupu k respondentům</w:t>
            </w:r>
          </w:p>
          <w:p w:rsidR="006417E7" w:rsidRPr="00B777EF" w:rsidRDefault="006417E7" w:rsidP="008C355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Realizace předvýzkumu</w:t>
            </w:r>
          </w:p>
          <w:p w:rsidR="005D7154" w:rsidRPr="0098637D" w:rsidRDefault="00854BE4" w:rsidP="008C355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Pečlivě provedená analýza a interpretace dat, včetně závěrečného shrnutí a diskuse, vztahující se k výsledkům dalších podobně zaměřených výzkumů</w:t>
            </w:r>
          </w:p>
          <w:p w:rsidR="00072A6C" w:rsidRPr="00854BE4" w:rsidRDefault="00072A6C" w:rsidP="00854BE4">
            <w:pPr>
              <w:rPr>
                <w:b/>
                <w:sz w:val="22"/>
                <w:szCs w:val="22"/>
              </w:rPr>
            </w:pPr>
          </w:p>
          <w:p w:rsidR="005F2B8B" w:rsidRPr="00854BE4" w:rsidRDefault="00512FFE" w:rsidP="00854BE4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BA0FF6" w:rsidRPr="00854BE4" w:rsidRDefault="00855BE4" w:rsidP="00855BE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</w:t>
            </w:r>
            <w:bookmarkStart w:id="0" w:name="_GoBack"/>
            <w:bookmarkEnd w:id="0"/>
            <w:r w:rsidR="00DE243B">
              <w:rPr>
                <w:sz w:val="22"/>
                <w:szCs w:val="22"/>
              </w:rPr>
              <w:t>e škoda, že se autorka nepokusila o formulaci žádného vztahového problému</w:t>
            </w:r>
          </w:p>
          <w:p w:rsidR="00F1326B" w:rsidRPr="00BE5C66" w:rsidRDefault="00F1326B" w:rsidP="00072A6C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072A6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854BE4">
              <w:rPr>
                <w:sz w:val="22"/>
                <w:szCs w:val="22"/>
              </w:rPr>
              <w:t>Dotazníky byly respondentům předávány prostřednictvím lékaře, psychologa či zdravotně-sociální pracovnice. Domníváte se, že tento způsob sběru dat nemohl ovlivnit upřímnost výpovědí respondentů?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16A9" w:rsidRDefault="002116A9">
      <w:r>
        <w:separator/>
      </w:r>
    </w:p>
  </w:endnote>
  <w:endnote w:type="continuationSeparator" w:id="0">
    <w:p w:rsidR="002116A9" w:rsidRDefault="00211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16A9" w:rsidRDefault="002116A9">
      <w:r>
        <w:separator/>
      </w:r>
    </w:p>
  </w:footnote>
  <w:footnote w:type="continuationSeparator" w:id="0">
    <w:p w:rsidR="002116A9" w:rsidRDefault="002116A9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36C00"/>
    <w:rsid w:val="000430A0"/>
    <w:rsid w:val="0004722F"/>
    <w:rsid w:val="0006591F"/>
    <w:rsid w:val="00072A6C"/>
    <w:rsid w:val="000B2A10"/>
    <w:rsid w:val="000B3262"/>
    <w:rsid w:val="000B48E1"/>
    <w:rsid w:val="000C6427"/>
    <w:rsid w:val="000D0605"/>
    <w:rsid w:val="000D4285"/>
    <w:rsid w:val="000E5262"/>
    <w:rsid w:val="000E5587"/>
    <w:rsid w:val="000F20E1"/>
    <w:rsid w:val="000F6A4C"/>
    <w:rsid w:val="00102D8D"/>
    <w:rsid w:val="0014658D"/>
    <w:rsid w:val="00154F27"/>
    <w:rsid w:val="001746CC"/>
    <w:rsid w:val="001747FA"/>
    <w:rsid w:val="001A0805"/>
    <w:rsid w:val="001A6A48"/>
    <w:rsid w:val="001B2DD3"/>
    <w:rsid w:val="001B6E33"/>
    <w:rsid w:val="001D031B"/>
    <w:rsid w:val="001D192F"/>
    <w:rsid w:val="001D1E7C"/>
    <w:rsid w:val="002116A9"/>
    <w:rsid w:val="00220197"/>
    <w:rsid w:val="00243878"/>
    <w:rsid w:val="002528AA"/>
    <w:rsid w:val="00274252"/>
    <w:rsid w:val="002C2467"/>
    <w:rsid w:val="002D0C0C"/>
    <w:rsid w:val="00304FFC"/>
    <w:rsid w:val="00327C30"/>
    <w:rsid w:val="00362968"/>
    <w:rsid w:val="00362AB0"/>
    <w:rsid w:val="003679FC"/>
    <w:rsid w:val="00384511"/>
    <w:rsid w:val="003B05C1"/>
    <w:rsid w:val="003B7134"/>
    <w:rsid w:val="003C6540"/>
    <w:rsid w:val="003E55A8"/>
    <w:rsid w:val="003F5DA2"/>
    <w:rsid w:val="00404519"/>
    <w:rsid w:val="00430665"/>
    <w:rsid w:val="0044145B"/>
    <w:rsid w:val="004733A2"/>
    <w:rsid w:val="004A0A9B"/>
    <w:rsid w:val="004A61DF"/>
    <w:rsid w:val="004B4BEF"/>
    <w:rsid w:val="004B7E14"/>
    <w:rsid w:val="004C3FED"/>
    <w:rsid w:val="004E00D7"/>
    <w:rsid w:val="004F1946"/>
    <w:rsid w:val="0050664E"/>
    <w:rsid w:val="00512982"/>
    <w:rsid w:val="00512FFE"/>
    <w:rsid w:val="005150B8"/>
    <w:rsid w:val="0051766C"/>
    <w:rsid w:val="00526D47"/>
    <w:rsid w:val="0055255D"/>
    <w:rsid w:val="0057489A"/>
    <w:rsid w:val="005C219A"/>
    <w:rsid w:val="005D7154"/>
    <w:rsid w:val="005F2B8B"/>
    <w:rsid w:val="00631F04"/>
    <w:rsid w:val="006417E7"/>
    <w:rsid w:val="006467D9"/>
    <w:rsid w:val="00667D12"/>
    <w:rsid w:val="00677FC3"/>
    <w:rsid w:val="006847E2"/>
    <w:rsid w:val="006C1343"/>
    <w:rsid w:val="006E71FB"/>
    <w:rsid w:val="006E761E"/>
    <w:rsid w:val="00715306"/>
    <w:rsid w:val="007305CC"/>
    <w:rsid w:val="007553A2"/>
    <w:rsid w:val="00793B7A"/>
    <w:rsid w:val="007A5A09"/>
    <w:rsid w:val="007C7927"/>
    <w:rsid w:val="007F4BBF"/>
    <w:rsid w:val="007F681F"/>
    <w:rsid w:val="00840A7B"/>
    <w:rsid w:val="008457C4"/>
    <w:rsid w:val="00854BE4"/>
    <w:rsid w:val="00855BE4"/>
    <w:rsid w:val="008614B3"/>
    <w:rsid w:val="008B0BF9"/>
    <w:rsid w:val="008B5A53"/>
    <w:rsid w:val="008B628B"/>
    <w:rsid w:val="008C355B"/>
    <w:rsid w:val="008F5F56"/>
    <w:rsid w:val="00906C6F"/>
    <w:rsid w:val="00911C31"/>
    <w:rsid w:val="009130F4"/>
    <w:rsid w:val="009276BE"/>
    <w:rsid w:val="009406F9"/>
    <w:rsid w:val="009566E9"/>
    <w:rsid w:val="00973C0D"/>
    <w:rsid w:val="0098637D"/>
    <w:rsid w:val="00993BA4"/>
    <w:rsid w:val="009A27D5"/>
    <w:rsid w:val="009F3D21"/>
    <w:rsid w:val="00A1042F"/>
    <w:rsid w:val="00A73BD6"/>
    <w:rsid w:val="00AC1E35"/>
    <w:rsid w:val="00AE2489"/>
    <w:rsid w:val="00B411DB"/>
    <w:rsid w:val="00B4171A"/>
    <w:rsid w:val="00B777EF"/>
    <w:rsid w:val="00B81BF0"/>
    <w:rsid w:val="00B834AA"/>
    <w:rsid w:val="00BA0FF6"/>
    <w:rsid w:val="00BA3203"/>
    <w:rsid w:val="00BA771E"/>
    <w:rsid w:val="00BE5C66"/>
    <w:rsid w:val="00C30033"/>
    <w:rsid w:val="00C30C61"/>
    <w:rsid w:val="00C32E17"/>
    <w:rsid w:val="00C50B27"/>
    <w:rsid w:val="00CA7D64"/>
    <w:rsid w:val="00CC65A9"/>
    <w:rsid w:val="00CD5E2B"/>
    <w:rsid w:val="00D05C79"/>
    <w:rsid w:val="00D13EEA"/>
    <w:rsid w:val="00D20CBA"/>
    <w:rsid w:val="00D30B33"/>
    <w:rsid w:val="00D8111A"/>
    <w:rsid w:val="00DC1891"/>
    <w:rsid w:val="00DC1BF5"/>
    <w:rsid w:val="00DD3F74"/>
    <w:rsid w:val="00DE243B"/>
    <w:rsid w:val="00DE582A"/>
    <w:rsid w:val="00E142C2"/>
    <w:rsid w:val="00E20413"/>
    <w:rsid w:val="00E709EA"/>
    <w:rsid w:val="00E7536B"/>
    <w:rsid w:val="00ED2FBE"/>
    <w:rsid w:val="00F1326B"/>
    <w:rsid w:val="00F3060C"/>
    <w:rsid w:val="00F71759"/>
    <w:rsid w:val="00F85B3C"/>
    <w:rsid w:val="00F91CB6"/>
    <w:rsid w:val="00FB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4</TotalTime>
  <Pages>1</Pages>
  <Words>330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4</cp:revision>
  <cp:lastPrinted>2015-05-18T07:15:00Z</cp:lastPrinted>
  <dcterms:created xsi:type="dcterms:W3CDTF">2015-05-18T04:27:00Z</dcterms:created>
  <dcterms:modified xsi:type="dcterms:W3CDTF">2015-05-18T07:16:00Z</dcterms:modified>
</cp:coreProperties>
</file>