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581087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</w:t>
            </w:r>
            <w:r w:rsidR="004A61DF">
              <w:rPr>
                <w:b/>
                <w:sz w:val="22"/>
                <w:szCs w:val="22"/>
              </w:rPr>
              <w:t xml:space="preserve">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8644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Tomáš Frýdl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6804"/>
            </w:tblGrid>
            <w:tr w:rsidR="008644A2" w:rsidRPr="00B27114">
              <w:trPr>
                <w:trHeight w:val="499"/>
              </w:trPr>
              <w:tc>
                <w:tcPr>
                  <w:tcW w:w="0" w:type="auto"/>
                </w:tcPr>
                <w:p w:rsidR="00B27114" w:rsidRPr="00B27114" w:rsidRDefault="008644A2" w:rsidP="00B27114">
                  <w:pPr>
                    <w:pStyle w:val="Default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sz w:val="22"/>
                      <w:szCs w:val="22"/>
                    </w:rPr>
                    <w:t>Děti a mládež bez biologických rodičů a jejich socializace po odchodu z dětského domova</w:t>
                  </w:r>
                </w:p>
              </w:tc>
            </w:tr>
          </w:tbl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Hana Včelařová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32268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32268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B11EB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B11EB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04E9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B11EB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B11EB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0312A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B11EB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B11EB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B11EB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B11EB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11EB9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11EB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62968" w:rsidRDefault="00512FFE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A3036E" w:rsidRPr="00A3036E" w:rsidRDefault="00A3036E" w:rsidP="00A3036E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 zvolil aktuální </w:t>
            </w:r>
            <w:r w:rsidR="000E5587">
              <w:rPr>
                <w:sz w:val="22"/>
                <w:szCs w:val="22"/>
              </w:rPr>
              <w:t>námět</w:t>
            </w:r>
            <w:r w:rsidR="0041482A">
              <w:rPr>
                <w:sz w:val="22"/>
                <w:szCs w:val="22"/>
              </w:rPr>
              <w:t>, vztah k</w:t>
            </w:r>
            <w:r w:rsidR="000214C9">
              <w:rPr>
                <w:sz w:val="22"/>
                <w:szCs w:val="22"/>
              </w:rPr>
              <w:t xml:space="preserve"> oboru </w:t>
            </w:r>
            <w:r>
              <w:rPr>
                <w:sz w:val="22"/>
                <w:szCs w:val="22"/>
              </w:rPr>
              <w:t>je zřejmý</w:t>
            </w:r>
          </w:p>
          <w:p w:rsidR="00043E15" w:rsidRPr="00A3036E" w:rsidRDefault="00B70A2C" w:rsidP="00E357F9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Částečně v</w:t>
            </w:r>
            <w:r w:rsidR="001A7D28">
              <w:rPr>
                <w:sz w:val="22"/>
                <w:szCs w:val="22"/>
              </w:rPr>
              <w:t>hodné</w:t>
            </w:r>
            <w:r w:rsidR="00912D01">
              <w:rPr>
                <w:sz w:val="22"/>
                <w:szCs w:val="22"/>
              </w:rPr>
              <w:t xml:space="preserve"> zaměření kapitol teoretické části</w:t>
            </w:r>
            <w:r w:rsidR="00A3036E">
              <w:rPr>
                <w:sz w:val="22"/>
                <w:szCs w:val="22"/>
              </w:rPr>
              <w:t xml:space="preserve">; názvy některých kapitol jsou těžkopádněji formulovány </w:t>
            </w:r>
          </w:p>
          <w:p w:rsidR="002A1991" w:rsidRPr="00D024E4" w:rsidRDefault="00016580" w:rsidP="00D024E4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016580">
              <w:rPr>
                <w:sz w:val="22"/>
                <w:szCs w:val="22"/>
              </w:rPr>
              <w:t>Teoretická práce je podložena přiměřeným množstvím odborných zdrojů</w:t>
            </w:r>
          </w:p>
          <w:p w:rsidR="00016580" w:rsidRPr="00E7447B" w:rsidRDefault="00016580" w:rsidP="00E7447B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Sympatická osobní angažovanost autora</w:t>
            </w:r>
          </w:p>
          <w:p w:rsidR="00E7447B" w:rsidRPr="00E7447B" w:rsidRDefault="00E7447B" w:rsidP="00E7447B">
            <w:pPr>
              <w:pStyle w:val="Odstavecseseznamem"/>
              <w:rPr>
                <w:b/>
                <w:sz w:val="22"/>
                <w:szCs w:val="22"/>
              </w:rPr>
            </w:pPr>
          </w:p>
          <w:p w:rsidR="00043E15" w:rsidRDefault="00512FFE" w:rsidP="002E6210">
            <w:pPr>
              <w:pStyle w:val="Odstavecseseznamem"/>
              <w:rPr>
                <w:sz w:val="22"/>
                <w:szCs w:val="22"/>
              </w:rPr>
            </w:pPr>
            <w:r w:rsidRPr="001D192F">
              <w:rPr>
                <w:b/>
                <w:sz w:val="22"/>
                <w:szCs w:val="22"/>
              </w:rPr>
              <w:t>Slabé stránky práce:</w:t>
            </w:r>
            <w:r w:rsidR="00082B84" w:rsidRPr="00E7447B">
              <w:rPr>
                <w:sz w:val="22"/>
                <w:szCs w:val="22"/>
              </w:rPr>
              <w:t xml:space="preserve"> </w:t>
            </w:r>
          </w:p>
          <w:p w:rsidR="00A3036E" w:rsidRDefault="00A3036E" w:rsidP="00A3036E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Občasné nedostatky formální nebo gramatické povahy, např. s. 10, </w:t>
            </w:r>
            <w:r w:rsidR="00164D75">
              <w:rPr>
                <w:sz w:val="22"/>
                <w:szCs w:val="22"/>
              </w:rPr>
              <w:t xml:space="preserve">s. 12, </w:t>
            </w:r>
            <w:r w:rsidR="004166DF">
              <w:rPr>
                <w:sz w:val="22"/>
                <w:szCs w:val="22"/>
              </w:rPr>
              <w:t>s. 13…</w:t>
            </w:r>
          </w:p>
          <w:p w:rsidR="00386F7B" w:rsidRDefault="00386F7B" w:rsidP="00A3036E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ani praktická část</w:t>
            </w:r>
            <w:bookmarkStart w:id="0" w:name="_GoBack"/>
            <w:bookmarkEnd w:id="0"/>
            <w:r>
              <w:rPr>
                <w:sz w:val="22"/>
                <w:szCs w:val="22"/>
              </w:rPr>
              <w:t xml:space="preserve"> příliš nekorespondují s názvem práce</w:t>
            </w:r>
          </w:p>
          <w:p w:rsidR="00A3036E" w:rsidRDefault="004103A2" w:rsidP="00A3036E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Některé způsoby odkazování na odborné zdroje, např. s. 16</w:t>
            </w:r>
          </w:p>
          <w:p w:rsidR="002E6210" w:rsidRDefault="00CC5887" w:rsidP="002E621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Užívaná odborná terminologie, „chovanci, odchovanci“, např. s. 21</w:t>
            </w:r>
          </w:p>
          <w:p w:rsidR="00B70A2C" w:rsidRPr="002E6210" w:rsidRDefault="00B70A2C" w:rsidP="002E621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ani praktická část práce příliš nekoresponduje s názvem práce</w:t>
            </w:r>
          </w:p>
          <w:p w:rsidR="002E6210" w:rsidRDefault="00963A85" w:rsidP="002E621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Chybí závěrečné shrnutí teoretické části</w:t>
            </w:r>
          </w:p>
          <w:p w:rsidR="00711DBE" w:rsidRPr="002A1991" w:rsidRDefault="00711DBE" w:rsidP="00711DBE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Formulace výzkumných cílů kvalitativního výzkumu jsou méně vhodné, metodologie výzkumu není jasně popsaná</w:t>
            </w:r>
          </w:p>
          <w:p w:rsidR="00711DBE" w:rsidRPr="00B11EB9" w:rsidRDefault="00711DBE" w:rsidP="00711DBE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Některé otázky „volného rozhovoru“, který je uveden v závěru práce, jsou uzavřené</w:t>
            </w:r>
          </w:p>
          <w:p w:rsidR="00B11EB9" w:rsidRPr="00711DBE" w:rsidRDefault="00D024E4" w:rsidP="00711DBE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Není zřejmé, jakým způsobem</w:t>
            </w:r>
            <w:r w:rsidR="00B11EB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autor </w:t>
            </w:r>
            <w:r w:rsidR="00B11EB9">
              <w:rPr>
                <w:sz w:val="22"/>
                <w:szCs w:val="22"/>
              </w:rPr>
              <w:t>prováděl analýzu dat</w:t>
            </w:r>
          </w:p>
          <w:p w:rsidR="00711DBE" w:rsidRPr="00711DBE" w:rsidRDefault="00711DBE" w:rsidP="00711DBE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Uvedené</w:t>
            </w:r>
            <w:r w:rsidR="00B11EB9">
              <w:rPr>
                <w:sz w:val="22"/>
                <w:szCs w:val="22"/>
              </w:rPr>
              <w:t xml:space="preserve"> nedostatky poznamenaly výsledky</w:t>
            </w:r>
            <w:r>
              <w:rPr>
                <w:sz w:val="22"/>
                <w:szCs w:val="22"/>
              </w:rPr>
              <w:t xml:space="preserve"> výzkumu</w:t>
            </w:r>
          </w:p>
          <w:p w:rsidR="00245749" w:rsidRPr="00D024E4" w:rsidRDefault="00245749" w:rsidP="00D024E4">
            <w:pPr>
              <w:tabs>
                <w:tab w:val="left" w:pos="2267"/>
              </w:tabs>
              <w:rPr>
                <w:b/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18390B" w:rsidRDefault="00B411DB" w:rsidP="00E7447B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  <w:r w:rsidR="009566E9">
              <w:rPr>
                <w:b/>
                <w:sz w:val="22"/>
                <w:szCs w:val="22"/>
              </w:rPr>
              <w:t xml:space="preserve"> </w:t>
            </w:r>
            <w:r w:rsidR="00386F7B">
              <w:rPr>
                <w:sz w:val="22"/>
                <w:szCs w:val="22"/>
              </w:rPr>
              <w:t>Lze nalézt</w:t>
            </w:r>
            <w:r w:rsidR="00E7447B">
              <w:rPr>
                <w:sz w:val="22"/>
                <w:szCs w:val="22"/>
              </w:rPr>
              <w:t xml:space="preserve"> nějaký vztah mezi výsledky Vašeho výzkumu a jinými </w:t>
            </w:r>
            <w:r w:rsidR="00D024E4">
              <w:rPr>
                <w:sz w:val="22"/>
                <w:szCs w:val="22"/>
              </w:rPr>
              <w:t xml:space="preserve">současnými a </w:t>
            </w:r>
            <w:r w:rsidR="00E7447B">
              <w:rPr>
                <w:sz w:val="22"/>
                <w:szCs w:val="22"/>
              </w:rPr>
              <w:t>tuzemskými výzkumy v této oblasti?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11EB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lastRenderedPageBreak/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0E5587">
              <w:rPr>
                <w:sz w:val="22"/>
                <w:szCs w:val="22"/>
              </w:rPr>
              <w:t>9.5.2015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Včelařová</w:t>
            </w:r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2FA2" w:rsidRDefault="00902FA2">
      <w:r>
        <w:separator/>
      </w:r>
    </w:p>
  </w:endnote>
  <w:endnote w:type="continuationSeparator" w:id="0">
    <w:p w:rsidR="00902FA2" w:rsidRDefault="00902F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2FA2" w:rsidRDefault="00902FA2">
      <w:r>
        <w:separator/>
      </w:r>
    </w:p>
  </w:footnote>
  <w:footnote w:type="continuationSeparator" w:id="0">
    <w:p w:rsidR="00902FA2" w:rsidRDefault="00902FA2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12FFE"/>
    <w:rsid w:val="00011C08"/>
    <w:rsid w:val="00016580"/>
    <w:rsid w:val="000214C9"/>
    <w:rsid w:val="000312AF"/>
    <w:rsid w:val="00032B6A"/>
    <w:rsid w:val="00036C00"/>
    <w:rsid w:val="000430A0"/>
    <w:rsid w:val="00043E15"/>
    <w:rsid w:val="0005616F"/>
    <w:rsid w:val="00063B19"/>
    <w:rsid w:val="0006698B"/>
    <w:rsid w:val="00082B84"/>
    <w:rsid w:val="000B3262"/>
    <w:rsid w:val="000B48E1"/>
    <w:rsid w:val="000C0496"/>
    <w:rsid w:val="000C159D"/>
    <w:rsid w:val="000C1F11"/>
    <w:rsid w:val="000C6427"/>
    <w:rsid w:val="000D0605"/>
    <w:rsid w:val="000E5587"/>
    <w:rsid w:val="000E7F35"/>
    <w:rsid w:val="000F6A4C"/>
    <w:rsid w:val="00102D8D"/>
    <w:rsid w:val="00104E90"/>
    <w:rsid w:val="001271D5"/>
    <w:rsid w:val="00127FCD"/>
    <w:rsid w:val="00133896"/>
    <w:rsid w:val="00142823"/>
    <w:rsid w:val="00154F27"/>
    <w:rsid w:val="00164D75"/>
    <w:rsid w:val="00180EB8"/>
    <w:rsid w:val="0018390B"/>
    <w:rsid w:val="00191FB7"/>
    <w:rsid w:val="001A0805"/>
    <w:rsid w:val="001A7D28"/>
    <w:rsid w:val="001B2DD3"/>
    <w:rsid w:val="001B6E33"/>
    <w:rsid w:val="001C41F1"/>
    <w:rsid w:val="001D031B"/>
    <w:rsid w:val="001D192F"/>
    <w:rsid w:val="001D3733"/>
    <w:rsid w:val="001F6AD0"/>
    <w:rsid w:val="00216549"/>
    <w:rsid w:val="00220197"/>
    <w:rsid w:val="00220B69"/>
    <w:rsid w:val="002255F3"/>
    <w:rsid w:val="00245749"/>
    <w:rsid w:val="002528AA"/>
    <w:rsid w:val="00260D35"/>
    <w:rsid w:val="00272C37"/>
    <w:rsid w:val="00274252"/>
    <w:rsid w:val="002A1500"/>
    <w:rsid w:val="002A1991"/>
    <w:rsid w:val="002A2D29"/>
    <w:rsid w:val="002B24A3"/>
    <w:rsid w:val="002E2C58"/>
    <w:rsid w:val="002E6210"/>
    <w:rsid w:val="002F3E68"/>
    <w:rsid w:val="003100FC"/>
    <w:rsid w:val="0031471A"/>
    <w:rsid w:val="0032268A"/>
    <w:rsid w:val="003430D2"/>
    <w:rsid w:val="00362968"/>
    <w:rsid w:val="00362AB0"/>
    <w:rsid w:val="0036655A"/>
    <w:rsid w:val="003679FC"/>
    <w:rsid w:val="00370257"/>
    <w:rsid w:val="00386F7B"/>
    <w:rsid w:val="003E165E"/>
    <w:rsid w:val="003E3BB7"/>
    <w:rsid w:val="003F5DA2"/>
    <w:rsid w:val="004103A2"/>
    <w:rsid w:val="0041482A"/>
    <w:rsid w:val="004166DF"/>
    <w:rsid w:val="004411A3"/>
    <w:rsid w:val="0044145B"/>
    <w:rsid w:val="004518FA"/>
    <w:rsid w:val="004733A2"/>
    <w:rsid w:val="00477590"/>
    <w:rsid w:val="00486292"/>
    <w:rsid w:val="004961A1"/>
    <w:rsid w:val="004A61DF"/>
    <w:rsid w:val="004B4BEF"/>
    <w:rsid w:val="004E00D7"/>
    <w:rsid w:val="004F1946"/>
    <w:rsid w:val="004F6E8E"/>
    <w:rsid w:val="00500C79"/>
    <w:rsid w:val="0050664E"/>
    <w:rsid w:val="0051268B"/>
    <w:rsid w:val="00512982"/>
    <w:rsid w:val="00512FFE"/>
    <w:rsid w:val="0051766C"/>
    <w:rsid w:val="00526D47"/>
    <w:rsid w:val="0055255D"/>
    <w:rsid w:val="00577514"/>
    <w:rsid w:val="00577DFC"/>
    <w:rsid w:val="00581087"/>
    <w:rsid w:val="005A497E"/>
    <w:rsid w:val="005A5B32"/>
    <w:rsid w:val="005C219A"/>
    <w:rsid w:val="005D6594"/>
    <w:rsid w:val="00635C8E"/>
    <w:rsid w:val="00642B12"/>
    <w:rsid w:val="006467D9"/>
    <w:rsid w:val="00646956"/>
    <w:rsid w:val="00650C34"/>
    <w:rsid w:val="00667D12"/>
    <w:rsid w:val="00677FC3"/>
    <w:rsid w:val="006847E2"/>
    <w:rsid w:val="006A4F6F"/>
    <w:rsid w:val="006C1343"/>
    <w:rsid w:val="006D11C8"/>
    <w:rsid w:val="006F6EB5"/>
    <w:rsid w:val="007017FE"/>
    <w:rsid w:val="00710F28"/>
    <w:rsid w:val="00711DBE"/>
    <w:rsid w:val="00726ED0"/>
    <w:rsid w:val="0073526D"/>
    <w:rsid w:val="007363FE"/>
    <w:rsid w:val="00745EAA"/>
    <w:rsid w:val="007553A2"/>
    <w:rsid w:val="0075636F"/>
    <w:rsid w:val="00761BDF"/>
    <w:rsid w:val="00772AA5"/>
    <w:rsid w:val="007952CC"/>
    <w:rsid w:val="00795C81"/>
    <w:rsid w:val="007A5A09"/>
    <w:rsid w:val="007B3269"/>
    <w:rsid w:val="007B46E6"/>
    <w:rsid w:val="007C2B98"/>
    <w:rsid w:val="007C4E41"/>
    <w:rsid w:val="007C7927"/>
    <w:rsid w:val="007F4BBF"/>
    <w:rsid w:val="00803210"/>
    <w:rsid w:val="0080660F"/>
    <w:rsid w:val="00807897"/>
    <w:rsid w:val="00813DA6"/>
    <w:rsid w:val="008238A8"/>
    <w:rsid w:val="008457C4"/>
    <w:rsid w:val="008614B3"/>
    <w:rsid w:val="008644A2"/>
    <w:rsid w:val="00895D03"/>
    <w:rsid w:val="008A1594"/>
    <w:rsid w:val="008B0BF9"/>
    <w:rsid w:val="008B628B"/>
    <w:rsid w:val="008D3BE6"/>
    <w:rsid w:val="00900588"/>
    <w:rsid w:val="00902FA2"/>
    <w:rsid w:val="00906528"/>
    <w:rsid w:val="00911C31"/>
    <w:rsid w:val="00912D01"/>
    <w:rsid w:val="009130F4"/>
    <w:rsid w:val="009276BE"/>
    <w:rsid w:val="009406F9"/>
    <w:rsid w:val="009408AB"/>
    <w:rsid w:val="00944E0E"/>
    <w:rsid w:val="009566E9"/>
    <w:rsid w:val="00963A85"/>
    <w:rsid w:val="00973C0D"/>
    <w:rsid w:val="00993BA4"/>
    <w:rsid w:val="009A27D5"/>
    <w:rsid w:val="009C3A84"/>
    <w:rsid w:val="009C4C46"/>
    <w:rsid w:val="009C61DB"/>
    <w:rsid w:val="009D23E2"/>
    <w:rsid w:val="00A11A6E"/>
    <w:rsid w:val="00A12936"/>
    <w:rsid w:val="00A261F6"/>
    <w:rsid w:val="00A3036E"/>
    <w:rsid w:val="00A423EC"/>
    <w:rsid w:val="00A478B1"/>
    <w:rsid w:val="00A74F11"/>
    <w:rsid w:val="00A7531B"/>
    <w:rsid w:val="00A80CFD"/>
    <w:rsid w:val="00A84A69"/>
    <w:rsid w:val="00A85083"/>
    <w:rsid w:val="00A87FF4"/>
    <w:rsid w:val="00A91149"/>
    <w:rsid w:val="00AC1E35"/>
    <w:rsid w:val="00AF0791"/>
    <w:rsid w:val="00B038DE"/>
    <w:rsid w:val="00B10F35"/>
    <w:rsid w:val="00B11EB9"/>
    <w:rsid w:val="00B25FD0"/>
    <w:rsid w:val="00B27114"/>
    <w:rsid w:val="00B323A8"/>
    <w:rsid w:val="00B411DB"/>
    <w:rsid w:val="00B4171A"/>
    <w:rsid w:val="00B70A2C"/>
    <w:rsid w:val="00B81BF0"/>
    <w:rsid w:val="00B834AA"/>
    <w:rsid w:val="00BA3203"/>
    <w:rsid w:val="00BA771E"/>
    <w:rsid w:val="00BF6A53"/>
    <w:rsid w:val="00BF7B07"/>
    <w:rsid w:val="00C00B19"/>
    <w:rsid w:val="00C02B58"/>
    <w:rsid w:val="00C05742"/>
    <w:rsid w:val="00C0772D"/>
    <w:rsid w:val="00C30033"/>
    <w:rsid w:val="00C30C61"/>
    <w:rsid w:val="00C32E17"/>
    <w:rsid w:val="00C37ADF"/>
    <w:rsid w:val="00C50857"/>
    <w:rsid w:val="00C50B27"/>
    <w:rsid w:val="00C67D5F"/>
    <w:rsid w:val="00CA7D64"/>
    <w:rsid w:val="00CC5887"/>
    <w:rsid w:val="00CC65A9"/>
    <w:rsid w:val="00CD5E2B"/>
    <w:rsid w:val="00CE66A7"/>
    <w:rsid w:val="00D024E4"/>
    <w:rsid w:val="00D05C79"/>
    <w:rsid w:val="00D0693D"/>
    <w:rsid w:val="00D13EEA"/>
    <w:rsid w:val="00D30B33"/>
    <w:rsid w:val="00D747AE"/>
    <w:rsid w:val="00DA00C8"/>
    <w:rsid w:val="00DC1891"/>
    <w:rsid w:val="00DC1BF5"/>
    <w:rsid w:val="00DD20BB"/>
    <w:rsid w:val="00DE582A"/>
    <w:rsid w:val="00DF0E9D"/>
    <w:rsid w:val="00E0420D"/>
    <w:rsid w:val="00E057A5"/>
    <w:rsid w:val="00E142C2"/>
    <w:rsid w:val="00E357F9"/>
    <w:rsid w:val="00E4796A"/>
    <w:rsid w:val="00E709EA"/>
    <w:rsid w:val="00E72B05"/>
    <w:rsid w:val="00E7447B"/>
    <w:rsid w:val="00E826B6"/>
    <w:rsid w:val="00E83E5C"/>
    <w:rsid w:val="00E93931"/>
    <w:rsid w:val="00E95FD9"/>
    <w:rsid w:val="00ED2FBE"/>
    <w:rsid w:val="00EE45B2"/>
    <w:rsid w:val="00EF76D8"/>
    <w:rsid w:val="00F0004F"/>
    <w:rsid w:val="00F02346"/>
    <w:rsid w:val="00F1326B"/>
    <w:rsid w:val="00F21DF4"/>
    <w:rsid w:val="00F3060C"/>
    <w:rsid w:val="00F31A9D"/>
    <w:rsid w:val="00F377BA"/>
    <w:rsid w:val="00F6651D"/>
    <w:rsid w:val="00F71759"/>
    <w:rsid w:val="00F71CB6"/>
    <w:rsid w:val="00F91CB6"/>
    <w:rsid w:val="00FB2CC7"/>
    <w:rsid w:val="00FB3D73"/>
    <w:rsid w:val="00FE5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7</TotalTime>
  <Pages>1</Pages>
  <Words>363</Words>
  <Characters>2143</Characters>
  <Application>Microsoft Office Word</Application>
  <DocSecurity>0</DocSecurity>
  <Lines>17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Vcelarova Hana</cp:lastModifiedBy>
  <cp:revision>5</cp:revision>
  <cp:lastPrinted>2015-05-18T07:19:00Z</cp:lastPrinted>
  <dcterms:created xsi:type="dcterms:W3CDTF">2015-05-17T19:55:00Z</dcterms:created>
  <dcterms:modified xsi:type="dcterms:W3CDTF">2015-05-18T07:20:00Z</dcterms:modified>
</cp:coreProperties>
</file>