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A29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Eliška Foltýnová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A29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Chráněné bydlení pro osoby s mentálním postižením v Kyjově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A29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769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769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7769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769D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69135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70AF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81ECE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81E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682076" w:rsidP="007530D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poskytuje teoretické zázemí a náhled do problematiky</w:t>
            </w:r>
            <w:r w:rsidR="00A26BEF">
              <w:rPr>
                <w:sz w:val="22"/>
                <w:szCs w:val="22"/>
              </w:rPr>
              <w:t xml:space="preserve"> samostatného a chráněného bydlení pro osoby s mentálním postižením</w:t>
            </w:r>
            <w:r>
              <w:rPr>
                <w:sz w:val="22"/>
                <w:szCs w:val="22"/>
              </w:rPr>
              <w:t>, kter</w:t>
            </w:r>
            <w:r w:rsidR="007530D0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vychází také z osobního profesního </w:t>
            </w:r>
            <w:r w:rsidR="009C184A">
              <w:rPr>
                <w:sz w:val="22"/>
                <w:szCs w:val="22"/>
              </w:rPr>
              <w:t>zaměření</w:t>
            </w:r>
            <w:r>
              <w:rPr>
                <w:sz w:val="22"/>
                <w:szCs w:val="22"/>
              </w:rPr>
              <w:t xml:space="preserve"> autorky. </w:t>
            </w:r>
            <w:r w:rsidR="009C184A">
              <w:rPr>
                <w:sz w:val="22"/>
                <w:szCs w:val="22"/>
              </w:rPr>
              <w:t xml:space="preserve">Využívá </w:t>
            </w:r>
            <w:r w:rsidR="009C184A" w:rsidRPr="009C184A">
              <w:rPr>
                <w:sz w:val="22"/>
                <w:szCs w:val="22"/>
              </w:rPr>
              <w:t>adekvátních zdrojů, včetně</w:t>
            </w:r>
            <w:r w:rsidR="00A26BEF">
              <w:rPr>
                <w:sz w:val="22"/>
                <w:szCs w:val="22"/>
              </w:rPr>
              <w:t xml:space="preserve"> projekt</w:t>
            </w:r>
            <w:r w:rsidR="00A26BEF" w:rsidRPr="00C50B27">
              <w:rPr>
                <w:sz w:val="22"/>
                <w:szCs w:val="22"/>
              </w:rPr>
              <w:t>ů</w:t>
            </w:r>
            <w:r w:rsidR="00A26BEF">
              <w:rPr>
                <w:sz w:val="22"/>
                <w:szCs w:val="22"/>
              </w:rPr>
              <w:t xml:space="preserve"> a </w:t>
            </w:r>
            <w:r w:rsidR="009C184A" w:rsidRPr="009C184A">
              <w:rPr>
                <w:sz w:val="22"/>
                <w:szCs w:val="22"/>
              </w:rPr>
              <w:t>legislativy</w:t>
            </w:r>
            <w:r w:rsidR="007530D0">
              <w:rPr>
                <w:sz w:val="22"/>
                <w:szCs w:val="22"/>
              </w:rPr>
              <w:t>., po</w:t>
            </w:r>
            <w:r w:rsidR="009C184A" w:rsidRPr="009C184A">
              <w:rPr>
                <w:sz w:val="22"/>
                <w:szCs w:val="22"/>
              </w:rPr>
              <w:t>drobně</w:t>
            </w:r>
            <w:r w:rsidR="00A26BEF">
              <w:rPr>
                <w:sz w:val="22"/>
                <w:szCs w:val="22"/>
              </w:rPr>
              <w:t xml:space="preserve">ji </w:t>
            </w:r>
            <w:r w:rsidR="007530D0">
              <w:rPr>
                <w:sz w:val="22"/>
                <w:szCs w:val="22"/>
              </w:rPr>
              <w:t xml:space="preserve">zaměřené na </w:t>
            </w:r>
            <w:r w:rsidR="009C184A" w:rsidRPr="009C184A">
              <w:rPr>
                <w:sz w:val="22"/>
                <w:szCs w:val="22"/>
              </w:rPr>
              <w:t>Domov Horizont v městě Kyjov</w:t>
            </w:r>
            <w:r w:rsidR="007530D0">
              <w:rPr>
                <w:sz w:val="22"/>
                <w:szCs w:val="22"/>
              </w:rPr>
              <w:t>.</w:t>
            </w:r>
            <w:r w:rsidR="009C184A" w:rsidRPr="009C184A">
              <w:rPr>
                <w:sz w:val="22"/>
                <w:szCs w:val="22"/>
              </w:rPr>
              <w:t xml:space="preserve"> V této části byl proveden také výzkum.</w:t>
            </w:r>
            <w:r w:rsidR="009C184A">
              <w:rPr>
                <w:sz w:val="22"/>
                <w:szCs w:val="22"/>
              </w:rPr>
              <w:t xml:space="preserve"> </w:t>
            </w:r>
            <w:r w:rsidR="00555EBD" w:rsidRPr="00555EBD">
              <w:rPr>
                <w:sz w:val="22"/>
                <w:szCs w:val="22"/>
              </w:rPr>
              <w:t xml:space="preserve">Jako nedostatečnou můžeme označit </w:t>
            </w:r>
            <w:r w:rsidR="004005CE">
              <w:rPr>
                <w:sz w:val="22"/>
                <w:szCs w:val="22"/>
              </w:rPr>
              <w:t>opakovanou a jednorázovou</w:t>
            </w:r>
            <w:r w:rsidR="00555EBD" w:rsidRPr="00555EBD">
              <w:rPr>
                <w:sz w:val="22"/>
                <w:szCs w:val="22"/>
              </w:rPr>
              <w:t xml:space="preserve"> </w:t>
            </w:r>
            <w:r w:rsidR="004005CE">
              <w:rPr>
                <w:sz w:val="22"/>
                <w:szCs w:val="22"/>
              </w:rPr>
              <w:t>techniku citování</w:t>
            </w:r>
            <w:r w:rsidR="00555EBD" w:rsidRPr="00555EBD">
              <w:rPr>
                <w:sz w:val="22"/>
                <w:szCs w:val="22"/>
              </w:rPr>
              <w:t xml:space="preserve"> a </w:t>
            </w:r>
            <w:r w:rsidR="004005CE" w:rsidRPr="00555EBD">
              <w:rPr>
                <w:sz w:val="22"/>
                <w:szCs w:val="22"/>
              </w:rPr>
              <w:t>uváděn</w:t>
            </w:r>
            <w:r w:rsidR="007530D0">
              <w:rPr>
                <w:sz w:val="22"/>
                <w:szCs w:val="22"/>
              </w:rPr>
              <w:t>í</w:t>
            </w:r>
            <w:r w:rsidR="00555EBD" w:rsidRPr="00555EBD">
              <w:rPr>
                <w:sz w:val="22"/>
                <w:szCs w:val="22"/>
              </w:rPr>
              <w:t xml:space="preserve"> </w:t>
            </w:r>
            <w:r w:rsidR="004005CE">
              <w:rPr>
                <w:sz w:val="22"/>
                <w:szCs w:val="22"/>
              </w:rPr>
              <w:t xml:space="preserve">literárních </w:t>
            </w:r>
            <w:r w:rsidR="004005CE" w:rsidRPr="00555EBD">
              <w:rPr>
                <w:sz w:val="22"/>
                <w:szCs w:val="22"/>
              </w:rPr>
              <w:t>zdrojů</w:t>
            </w:r>
            <w:r w:rsidR="004005CE">
              <w:rPr>
                <w:sz w:val="22"/>
                <w:szCs w:val="22"/>
              </w:rPr>
              <w:t xml:space="preserve"> v text</w:t>
            </w:r>
            <w:r w:rsidR="007530D0">
              <w:rPr>
                <w:sz w:val="22"/>
                <w:szCs w:val="22"/>
              </w:rPr>
              <w:t>u</w:t>
            </w:r>
            <w:r w:rsidR="00555EBD" w:rsidRPr="00555EBD">
              <w:rPr>
                <w:sz w:val="22"/>
                <w:szCs w:val="22"/>
              </w:rPr>
              <w:t xml:space="preserve">, </w:t>
            </w:r>
            <w:r w:rsidR="004005CE">
              <w:rPr>
                <w:sz w:val="22"/>
                <w:szCs w:val="22"/>
              </w:rPr>
              <w:t>včetně formulac</w:t>
            </w:r>
            <w:r w:rsidR="007530D0">
              <w:rPr>
                <w:sz w:val="22"/>
                <w:szCs w:val="22"/>
              </w:rPr>
              <w:t>í</w:t>
            </w:r>
            <w:r w:rsidR="004005CE">
              <w:rPr>
                <w:sz w:val="22"/>
                <w:szCs w:val="22"/>
              </w:rPr>
              <w:t xml:space="preserve"> </w:t>
            </w:r>
            <w:r w:rsidR="00555EBD" w:rsidRPr="00555EBD">
              <w:rPr>
                <w:sz w:val="22"/>
                <w:szCs w:val="22"/>
              </w:rPr>
              <w:t>interneto</w:t>
            </w:r>
            <w:r w:rsidR="004005CE">
              <w:rPr>
                <w:sz w:val="22"/>
                <w:szCs w:val="22"/>
              </w:rPr>
              <w:t>vých zdrojů, místy také výskyt překlepů, gramatických a stylistických chyb.</w:t>
            </w:r>
            <w:r w:rsidR="00B94ED0" w:rsidRPr="00B94ED0">
              <w:rPr>
                <w:sz w:val="22"/>
                <w:szCs w:val="22"/>
              </w:rPr>
              <w:t xml:space="preserve"> </w:t>
            </w:r>
            <w:r w:rsidR="0090443B">
              <w:rPr>
                <w:sz w:val="22"/>
                <w:szCs w:val="22"/>
              </w:rPr>
              <w:t xml:space="preserve">Př. </w:t>
            </w:r>
            <w:r w:rsidR="00B94ED0" w:rsidRPr="00B94ED0">
              <w:rPr>
                <w:sz w:val="22"/>
                <w:szCs w:val="22"/>
              </w:rPr>
              <w:t xml:space="preserve">s. 9: téma…jsem si vybrala, protože </w:t>
            </w:r>
            <w:r w:rsidR="00B94ED0">
              <w:rPr>
                <w:sz w:val="22"/>
                <w:szCs w:val="22"/>
              </w:rPr>
              <w:t>…</w:t>
            </w:r>
            <w:r w:rsidR="00B94ED0" w:rsidRPr="00B94ED0">
              <w:rPr>
                <w:sz w:val="22"/>
                <w:szCs w:val="22"/>
              </w:rPr>
              <w:t xml:space="preserve"> pracuji s mentálně postiženými… s. 50: Zhledem k tomu ž</w:t>
            </w:r>
            <w:r w:rsidR="00B94ED0">
              <w:rPr>
                <w:sz w:val="22"/>
                <w:szCs w:val="22"/>
              </w:rPr>
              <w:t xml:space="preserve">e … </w:t>
            </w:r>
            <w:r w:rsidR="00B94ED0" w:rsidRPr="00B94ED0">
              <w:rPr>
                <w:sz w:val="22"/>
                <w:szCs w:val="22"/>
              </w:rPr>
              <w:t>pracuji s mentálně postiženými</w:t>
            </w:r>
            <w:r w:rsidR="00B94ED0">
              <w:rPr>
                <w:sz w:val="22"/>
                <w:szCs w:val="22"/>
              </w:rPr>
              <w:t>…</w:t>
            </w:r>
            <w:r w:rsidR="00B94ED0" w:rsidRPr="00B94ED0">
              <w:rPr>
                <w:sz w:val="22"/>
                <w:szCs w:val="22"/>
              </w:rPr>
              <w:t>, s. 49: Z vlastní zkušenosti mohu říci</w:t>
            </w:r>
            <w:r w:rsidR="00B94ED0">
              <w:rPr>
                <w:sz w:val="22"/>
                <w:szCs w:val="22"/>
              </w:rPr>
              <w:t>…</w:t>
            </w:r>
            <w:r w:rsidR="00B94ED0" w:rsidRPr="00B94ED0">
              <w:rPr>
                <w:sz w:val="22"/>
                <w:szCs w:val="22"/>
              </w:rPr>
              <w:t>,</w:t>
            </w:r>
            <w:r w:rsidR="007530D0">
              <w:rPr>
                <w:sz w:val="22"/>
                <w:szCs w:val="22"/>
              </w:rPr>
              <w:t xml:space="preserve"> </w:t>
            </w:r>
            <w:r w:rsidR="00D74C9F">
              <w:rPr>
                <w:sz w:val="22"/>
                <w:szCs w:val="22"/>
              </w:rPr>
              <w:t>Ú</w:t>
            </w:r>
            <w:r w:rsidR="004005CE">
              <w:rPr>
                <w:sz w:val="22"/>
                <w:szCs w:val="22"/>
              </w:rPr>
              <w:t xml:space="preserve">vod </w:t>
            </w:r>
            <w:r w:rsidR="007769D0" w:rsidRPr="009838FD">
              <w:rPr>
                <w:sz w:val="22"/>
                <w:szCs w:val="22"/>
              </w:rPr>
              <w:t>praktické čá</w:t>
            </w:r>
            <w:r w:rsidR="004005CE">
              <w:rPr>
                <w:sz w:val="22"/>
                <w:szCs w:val="22"/>
              </w:rPr>
              <w:t>st</w:t>
            </w:r>
            <w:r w:rsidR="00D74C9F">
              <w:rPr>
                <w:sz w:val="22"/>
                <w:szCs w:val="22"/>
              </w:rPr>
              <w:t xml:space="preserve">i je kvalitativního zaměření, kde prostřednictvím polostrukturovaného rozhovoru představuje </w:t>
            </w:r>
            <w:r w:rsidR="007769D0" w:rsidRPr="009838FD">
              <w:rPr>
                <w:sz w:val="22"/>
                <w:szCs w:val="22"/>
              </w:rPr>
              <w:t>zmapování názorů a postojů klienta sociální služby chráněné bydlení</w:t>
            </w:r>
            <w:r w:rsidR="00D74C9F">
              <w:rPr>
                <w:sz w:val="22"/>
                <w:szCs w:val="22"/>
              </w:rPr>
              <w:t xml:space="preserve">. </w:t>
            </w:r>
            <w:r w:rsidR="00B94ED0" w:rsidRPr="009838FD">
              <w:rPr>
                <w:sz w:val="22"/>
                <w:szCs w:val="22"/>
              </w:rPr>
              <w:t xml:space="preserve">Cílem </w:t>
            </w:r>
            <w:r w:rsidR="00B94ED0">
              <w:rPr>
                <w:sz w:val="22"/>
                <w:szCs w:val="22"/>
              </w:rPr>
              <w:t xml:space="preserve">kvantitativního </w:t>
            </w:r>
            <w:r w:rsidR="00B94ED0" w:rsidRPr="009838FD">
              <w:rPr>
                <w:sz w:val="22"/>
                <w:szCs w:val="22"/>
              </w:rPr>
              <w:t xml:space="preserve">výzkumu </w:t>
            </w:r>
            <w:r w:rsidR="00B94ED0">
              <w:rPr>
                <w:sz w:val="22"/>
                <w:szCs w:val="22"/>
              </w:rPr>
              <w:t xml:space="preserve">bylo pomocí dotazníkového šetření </w:t>
            </w:r>
            <w:r w:rsidR="00B94ED0" w:rsidRPr="009838FD">
              <w:rPr>
                <w:sz w:val="22"/>
                <w:szCs w:val="22"/>
              </w:rPr>
              <w:t>zjistit a zmapovat postoje a názory občanů města Kyjova na chráněné bydlení a celkově na osoby s mentálním postižení</w:t>
            </w:r>
            <w:r w:rsidR="00B94ED0">
              <w:rPr>
                <w:sz w:val="22"/>
                <w:szCs w:val="22"/>
              </w:rPr>
              <w:t>m.</w:t>
            </w:r>
            <w:r w:rsidR="00D40F90">
              <w:rPr>
                <w:sz w:val="22"/>
                <w:szCs w:val="22"/>
              </w:rPr>
              <w:t xml:space="preserve"> Výsledn</w:t>
            </w:r>
            <w:r w:rsidR="007530D0">
              <w:rPr>
                <w:sz w:val="22"/>
                <w:szCs w:val="22"/>
              </w:rPr>
              <w:t>á</w:t>
            </w:r>
            <w:r w:rsidR="00D40F90">
              <w:rPr>
                <w:sz w:val="22"/>
                <w:szCs w:val="22"/>
              </w:rPr>
              <w:t xml:space="preserve"> </w:t>
            </w:r>
            <w:r w:rsidR="00A26BEF">
              <w:rPr>
                <w:sz w:val="22"/>
                <w:szCs w:val="22"/>
              </w:rPr>
              <w:t>zjištění se týkal</w:t>
            </w:r>
            <w:r w:rsidR="007530D0">
              <w:rPr>
                <w:sz w:val="22"/>
                <w:szCs w:val="22"/>
              </w:rPr>
              <w:t>a</w:t>
            </w:r>
            <w:r w:rsidR="00A26BEF">
              <w:rPr>
                <w:sz w:val="22"/>
                <w:szCs w:val="22"/>
              </w:rPr>
              <w:t xml:space="preserve"> vzájemné komunikace</w:t>
            </w:r>
            <w:r w:rsidR="00D40F90">
              <w:rPr>
                <w:sz w:val="22"/>
                <w:szCs w:val="22"/>
              </w:rPr>
              <w:t>, obav</w:t>
            </w:r>
            <w:r w:rsidR="00A26BEF">
              <w:rPr>
                <w:sz w:val="22"/>
                <w:szCs w:val="22"/>
              </w:rPr>
              <w:t xml:space="preserve"> a náz</w:t>
            </w:r>
            <w:r w:rsidR="00D40F90">
              <w:rPr>
                <w:sz w:val="22"/>
                <w:szCs w:val="22"/>
              </w:rPr>
              <w:t>or</w:t>
            </w:r>
            <w:r w:rsidR="00D40F90" w:rsidRPr="00C50B27">
              <w:rPr>
                <w:sz w:val="22"/>
                <w:szCs w:val="22"/>
              </w:rPr>
              <w:t>ů</w:t>
            </w:r>
            <w:r w:rsidR="00D40F90">
              <w:rPr>
                <w:sz w:val="22"/>
                <w:szCs w:val="22"/>
              </w:rPr>
              <w:t xml:space="preserve"> respondentů</w:t>
            </w:r>
            <w:r w:rsidR="00A26BEF">
              <w:rPr>
                <w:sz w:val="22"/>
                <w:szCs w:val="22"/>
              </w:rPr>
              <w:t xml:space="preserve"> na </w:t>
            </w:r>
            <w:r w:rsidR="00D40F90">
              <w:rPr>
                <w:sz w:val="22"/>
                <w:szCs w:val="22"/>
              </w:rPr>
              <w:t xml:space="preserve">osamostatňování, </w:t>
            </w:r>
            <w:r w:rsidR="00A26BEF">
              <w:rPr>
                <w:sz w:val="22"/>
                <w:szCs w:val="22"/>
              </w:rPr>
              <w:t>samostatnost a možn</w:t>
            </w:r>
            <w:r w:rsidR="007530D0">
              <w:rPr>
                <w:sz w:val="22"/>
                <w:szCs w:val="22"/>
              </w:rPr>
              <w:t>á</w:t>
            </w:r>
            <w:r w:rsidR="00A26BEF">
              <w:rPr>
                <w:sz w:val="22"/>
                <w:szCs w:val="22"/>
              </w:rPr>
              <w:t xml:space="preserve"> rizika</w:t>
            </w:r>
            <w:r w:rsidR="00D40F90">
              <w:rPr>
                <w:sz w:val="22"/>
                <w:szCs w:val="22"/>
              </w:rPr>
              <w:t xml:space="preserve"> nehod spojené se samostatným bydlením</w:t>
            </w:r>
            <w:r w:rsidR="007530D0">
              <w:rPr>
                <w:sz w:val="22"/>
                <w:szCs w:val="22"/>
              </w:rPr>
              <w:t>.</w:t>
            </w:r>
            <w:r w:rsidR="00D40F90">
              <w:rPr>
                <w:sz w:val="22"/>
                <w:szCs w:val="22"/>
              </w:rPr>
              <w:t xml:space="preserve"> Nechybí uvedení možných doporučení pro praxi.</w:t>
            </w:r>
            <w:r w:rsidR="00162563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9838F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162563">
              <w:rPr>
                <w:sz w:val="22"/>
                <w:szCs w:val="22"/>
              </w:rPr>
              <w:t xml:space="preserve"> </w:t>
            </w:r>
            <w:r w:rsidR="007530D0">
              <w:rPr>
                <w:sz w:val="22"/>
                <w:szCs w:val="22"/>
              </w:rPr>
              <w:t>Zd</w:t>
            </w:r>
            <w:r w:rsidR="00C4129D">
              <w:rPr>
                <w:sz w:val="22"/>
                <w:szCs w:val="22"/>
              </w:rPr>
              <w:t xml:space="preserve">ůvodněte stručně výběr dané tematiky. </w:t>
            </w:r>
            <w:r w:rsidR="007530D0">
              <w:rPr>
                <w:sz w:val="22"/>
                <w:szCs w:val="22"/>
              </w:rPr>
              <w:t>Po</w:t>
            </w:r>
            <w:r w:rsidR="00C4129D">
              <w:rPr>
                <w:sz w:val="22"/>
                <w:szCs w:val="22"/>
              </w:rPr>
              <w:t>pište danou problematiku (z </w:t>
            </w:r>
            <w:r w:rsidR="007530D0">
              <w:rPr>
                <w:sz w:val="22"/>
                <w:szCs w:val="22"/>
              </w:rPr>
              <w:t xml:space="preserve">hlediska </w:t>
            </w:r>
            <w:r w:rsidR="00C4129D">
              <w:rPr>
                <w:sz w:val="22"/>
                <w:szCs w:val="22"/>
              </w:rPr>
              <w:t xml:space="preserve">transformace sociálních služeb s uvedením legislativního zázemí a výhod chráněného bydlení). </w:t>
            </w:r>
          </w:p>
          <w:p w:rsidR="009838FD" w:rsidRDefault="009838F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C4129D">
              <w:rPr>
                <w:sz w:val="22"/>
                <w:szCs w:val="22"/>
              </w:rPr>
              <w:t xml:space="preserve"> Prezentujte </w:t>
            </w:r>
            <w:r w:rsidR="00EA3732">
              <w:rPr>
                <w:sz w:val="22"/>
                <w:szCs w:val="22"/>
              </w:rPr>
              <w:t>výsledky kvantitativního výzkumu (ohledn</w:t>
            </w:r>
            <w:r w:rsidR="007530D0">
              <w:rPr>
                <w:sz w:val="22"/>
                <w:szCs w:val="22"/>
              </w:rPr>
              <w:t>ě</w:t>
            </w:r>
            <w:r w:rsidR="00EA3732">
              <w:rPr>
                <w:sz w:val="22"/>
                <w:szCs w:val="22"/>
              </w:rPr>
              <w:t xml:space="preserve"> komunikace, rizik, osamostatňování a</w:t>
            </w:r>
            <w:r w:rsidR="00795832">
              <w:rPr>
                <w:sz w:val="22"/>
                <w:szCs w:val="22"/>
              </w:rPr>
              <w:t xml:space="preserve"> </w:t>
            </w:r>
            <w:r w:rsidR="007530D0">
              <w:rPr>
                <w:sz w:val="22"/>
                <w:szCs w:val="22"/>
              </w:rPr>
              <w:t>pod.</w:t>
            </w:r>
            <w:r w:rsidR="00EA3732">
              <w:rPr>
                <w:sz w:val="22"/>
                <w:szCs w:val="22"/>
              </w:rPr>
              <w:t>). Stručně uveďte výsledky rozhovoru s</w:t>
            </w:r>
            <w:r w:rsidR="00870AFD">
              <w:rPr>
                <w:sz w:val="22"/>
                <w:szCs w:val="22"/>
              </w:rPr>
              <w:t> </w:t>
            </w:r>
            <w:r w:rsidR="00EA3732">
              <w:rPr>
                <w:sz w:val="22"/>
                <w:szCs w:val="22"/>
              </w:rPr>
              <w:t>k</w:t>
            </w:r>
            <w:r w:rsidR="00870AFD">
              <w:rPr>
                <w:sz w:val="22"/>
                <w:szCs w:val="22"/>
              </w:rPr>
              <w:t xml:space="preserve">lientem služby chráněného bydlení. </w:t>
            </w:r>
          </w:p>
          <w:p w:rsidR="00B411DB" w:rsidRPr="00C50B27" w:rsidRDefault="009838FD" w:rsidP="00AC6E9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3)</w:t>
            </w:r>
            <w:r w:rsidR="00EA3732">
              <w:rPr>
                <w:sz w:val="22"/>
                <w:szCs w:val="22"/>
              </w:rPr>
              <w:t xml:space="preserve"> Uveďte vaše doporučení pro praxi.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9F2F67" w:rsidRDefault="009F2F67" w:rsidP="00C50B27">
            <w:pPr>
              <w:jc w:val="center"/>
              <w:rPr>
                <w:b/>
                <w:sz w:val="22"/>
                <w:szCs w:val="22"/>
              </w:rPr>
            </w:pPr>
            <w:r w:rsidRPr="009F2F6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A575C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E68" w:rsidRDefault="00610E68">
      <w:r>
        <w:separator/>
      </w:r>
    </w:p>
  </w:endnote>
  <w:endnote w:type="continuationSeparator" w:id="0">
    <w:p w:rsidR="00610E68" w:rsidRDefault="00610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E68" w:rsidRDefault="00610E68">
      <w:r>
        <w:separator/>
      </w:r>
    </w:p>
  </w:footnote>
  <w:footnote w:type="continuationSeparator" w:id="0">
    <w:p w:rsidR="00610E68" w:rsidRDefault="00610E6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053"/>
    <w:rsid w:val="00027C84"/>
    <w:rsid w:val="00031385"/>
    <w:rsid w:val="00081ECE"/>
    <w:rsid w:val="00095C53"/>
    <w:rsid w:val="000A2992"/>
    <w:rsid w:val="000B3D22"/>
    <w:rsid w:val="000E2C47"/>
    <w:rsid w:val="00162563"/>
    <w:rsid w:val="001B52F4"/>
    <w:rsid w:val="001C18AE"/>
    <w:rsid w:val="001D41BC"/>
    <w:rsid w:val="001E4F08"/>
    <w:rsid w:val="00224555"/>
    <w:rsid w:val="002A6241"/>
    <w:rsid w:val="00362AB0"/>
    <w:rsid w:val="003F5DA2"/>
    <w:rsid w:val="004005CE"/>
    <w:rsid w:val="004008B3"/>
    <w:rsid w:val="00453CE2"/>
    <w:rsid w:val="004A575C"/>
    <w:rsid w:val="00512982"/>
    <w:rsid w:val="00514664"/>
    <w:rsid w:val="00516E27"/>
    <w:rsid w:val="00524F66"/>
    <w:rsid w:val="00526D47"/>
    <w:rsid w:val="0055255D"/>
    <w:rsid w:val="00555EBD"/>
    <w:rsid w:val="00561C43"/>
    <w:rsid w:val="005A5E07"/>
    <w:rsid w:val="005C219A"/>
    <w:rsid w:val="00610E68"/>
    <w:rsid w:val="006176D4"/>
    <w:rsid w:val="00682076"/>
    <w:rsid w:val="006847E2"/>
    <w:rsid w:val="00691355"/>
    <w:rsid w:val="00730C1A"/>
    <w:rsid w:val="007530D0"/>
    <w:rsid w:val="007769D0"/>
    <w:rsid w:val="00795832"/>
    <w:rsid w:val="007D0663"/>
    <w:rsid w:val="00870AFD"/>
    <w:rsid w:val="0090443B"/>
    <w:rsid w:val="009044F3"/>
    <w:rsid w:val="00915FE0"/>
    <w:rsid w:val="00942603"/>
    <w:rsid w:val="0096011B"/>
    <w:rsid w:val="009838FD"/>
    <w:rsid w:val="009862C0"/>
    <w:rsid w:val="009C184A"/>
    <w:rsid w:val="009E3053"/>
    <w:rsid w:val="009F061B"/>
    <w:rsid w:val="009F2F67"/>
    <w:rsid w:val="00A26BEF"/>
    <w:rsid w:val="00AA4FFF"/>
    <w:rsid w:val="00AC6E9F"/>
    <w:rsid w:val="00B07523"/>
    <w:rsid w:val="00B2402F"/>
    <w:rsid w:val="00B411DB"/>
    <w:rsid w:val="00B7122D"/>
    <w:rsid w:val="00B94ED0"/>
    <w:rsid w:val="00BA3203"/>
    <w:rsid w:val="00BB3C29"/>
    <w:rsid w:val="00C03D7D"/>
    <w:rsid w:val="00C4129D"/>
    <w:rsid w:val="00C50B27"/>
    <w:rsid w:val="00C510CF"/>
    <w:rsid w:val="00CA2969"/>
    <w:rsid w:val="00CE698E"/>
    <w:rsid w:val="00D2551A"/>
    <w:rsid w:val="00D40F90"/>
    <w:rsid w:val="00D62416"/>
    <w:rsid w:val="00D74C9F"/>
    <w:rsid w:val="00DC1BF5"/>
    <w:rsid w:val="00DC5B4F"/>
    <w:rsid w:val="00E30872"/>
    <w:rsid w:val="00E40013"/>
    <w:rsid w:val="00E709EA"/>
    <w:rsid w:val="00EA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</Template>
  <TotalTime>1</TotalTime>
  <Pages>1</Pages>
  <Words>443</Words>
  <Characters>2619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3056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Cejnarová Petra</cp:lastModifiedBy>
  <cp:revision>2</cp:revision>
  <cp:lastPrinted>2012-04-25T08:21:00Z</cp:lastPrinted>
  <dcterms:created xsi:type="dcterms:W3CDTF">2015-05-18T13:40:00Z</dcterms:created>
  <dcterms:modified xsi:type="dcterms:W3CDTF">2015-05-18T13:40:00Z</dcterms:modified>
</cp:coreProperties>
</file>