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581087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011C0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Jana </w:t>
            </w:r>
            <w:proofErr w:type="spellStart"/>
            <w:r>
              <w:rPr>
                <w:sz w:val="22"/>
                <w:szCs w:val="22"/>
              </w:rPr>
              <w:t>Fibichrová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941"/>
            </w:tblGrid>
            <w:tr w:rsidR="00011C08" w:rsidRPr="00B27114">
              <w:trPr>
                <w:trHeight w:val="499"/>
              </w:trPr>
              <w:tc>
                <w:tcPr>
                  <w:tcW w:w="0" w:type="auto"/>
                </w:tcPr>
                <w:p w:rsidR="00B27114" w:rsidRPr="00B27114" w:rsidRDefault="00011C08" w:rsidP="00B27114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>Klima dětského domova jako prostředek rozvoje osobnosti dítěte</w:t>
                  </w:r>
                </w:p>
              </w:tc>
            </w:tr>
          </w:tbl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F6A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810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F73F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F73F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F73F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F73F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F73F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F73F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F73F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73F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F73F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F73F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F73F7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7C4E4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011C08" w:rsidRPr="008D3BE6" w:rsidRDefault="00011C08" w:rsidP="00011C0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zvolila</w:t>
            </w:r>
            <w:r w:rsidR="005D6594">
              <w:rPr>
                <w:sz w:val="22"/>
                <w:szCs w:val="22"/>
              </w:rPr>
              <w:t xml:space="preserve"> </w:t>
            </w:r>
            <w:r w:rsidR="000C159D">
              <w:rPr>
                <w:sz w:val="22"/>
                <w:szCs w:val="22"/>
              </w:rPr>
              <w:t xml:space="preserve">originální </w:t>
            </w:r>
            <w:r w:rsidR="000E5587">
              <w:rPr>
                <w:sz w:val="22"/>
                <w:szCs w:val="22"/>
              </w:rPr>
              <w:t>námět</w:t>
            </w:r>
            <w:r>
              <w:rPr>
                <w:sz w:val="22"/>
                <w:szCs w:val="22"/>
              </w:rPr>
              <w:t xml:space="preserve"> s jasným </w:t>
            </w:r>
            <w:r w:rsidR="005D6594">
              <w:rPr>
                <w:sz w:val="22"/>
                <w:szCs w:val="22"/>
              </w:rPr>
              <w:t>vztah</w:t>
            </w:r>
            <w:r>
              <w:rPr>
                <w:sz w:val="22"/>
                <w:szCs w:val="22"/>
              </w:rPr>
              <w:t>em</w:t>
            </w:r>
            <w:r w:rsidR="005D6594">
              <w:rPr>
                <w:sz w:val="22"/>
                <w:szCs w:val="22"/>
              </w:rPr>
              <w:t xml:space="preserve"> k sociální pedagogice</w:t>
            </w:r>
            <w:r w:rsidR="00370257">
              <w:rPr>
                <w:sz w:val="22"/>
                <w:szCs w:val="22"/>
              </w:rPr>
              <w:t>, viz s. 16</w:t>
            </w:r>
          </w:p>
          <w:p w:rsidR="00011C08" w:rsidRPr="001A7D28" w:rsidRDefault="001A7D28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Vhodné</w:t>
            </w:r>
            <w:r w:rsidR="00912D01">
              <w:rPr>
                <w:sz w:val="22"/>
                <w:szCs w:val="22"/>
              </w:rPr>
              <w:t xml:space="preserve"> zaměření kapitol </w:t>
            </w:r>
            <w:r w:rsidR="008D3BE6">
              <w:rPr>
                <w:sz w:val="22"/>
                <w:szCs w:val="22"/>
              </w:rPr>
              <w:t xml:space="preserve">převážně kvalitně zpracované </w:t>
            </w:r>
            <w:r w:rsidR="00912D01">
              <w:rPr>
                <w:sz w:val="22"/>
                <w:szCs w:val="22"/>
              </w:rPr>
              <w:t>teoretické části</w:t>
            </w:r>
            <w:r w:rsidR="00011C08">
              <w:rPr>
                <w:sz w:val="22"/>
                <w:szCs w:val="22"/>
              </w:rPr>
              <w:t xml:space="preserve">, méně nápadité jsou názvy </w:t>
            </w:r>
            <w:r w:rsidR="001D3733">
              <w:rPr>
                <w:sz w:val="22"/>
                <w:szCs w:val="22"/>
              </w:rPr>
              <w:t xml:space="preserve">hlavních </w:t>
            </w:r>
            <w:r w:rsidR="00011C08">
              <w:rPr>
                <w:sz w:val="22"/>
                <w:szCs w:val="22"/>
              </w:rPr>
              <w:t>kapitol</w:t>
            </w:r>
          </w:p>
          <w:p w:rsidR="001A7D28" w:rsidRPr="00011C08" w:rsidRDefault="001A7D28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je podložena značným množstvím odborných publikací</w:t>
            </w:r>
          </w:p>
          <w:p w:rsidR="00011C08" w:rsidRDefault="00191FB7" w:rsidP="007C2B9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191FB7">
              <w:rPr>
                <w:sz w:val="22"/>
                <w:szCs w:val="22"/>
              </w:rPr>
              <w:t>Srozumitelně formulované výzkumné cíle a hypotézy</w:t>
            </w:r>
            <w:r w:rsidR="005A497E">
              <w:rPr>
                <w:sz w:val="22"/>
                <w:szCs w:val="22"/>
              </w:rPr>
              <w:t>, čitelná metodologie výzkumu</w:t>
            </w:r>
          </w:p>
          <w:p w:rsidR="00191FB7" w:rsidRDefault="005A497E" w:rsidP="007C2B9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Vysoký počet respondentů</w:t>
            </w:r>
          </w:p>
          <w:p w:rsidR="00F6651D" w:rsidRDefault="00F6651D" w:rsidP="007C2B9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Pečlivě provedená analýza a interpretace dat</w:t>
            </w:r>
          </w:p>
          <w:p w:rsidR="000C159D" w:rsidRDefault="000C159D" w:rsidP="007C2B9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Lze konstatovat</w:t>
            </w:r>
            <w:r w:rsidR="00F6651D">
              <w:rPr>
                <w:sz w:val="22"/>
                <w:szCs w:val="22"/>
              </w:rPr>
              <w:t>, že cíle zajímavého výzkumu byly splněny, autorka se nad výsledky zamýšlí v</w:t>
            </w:r>
            <w:r w:rsidR="00DF0E9D">
              <w:rPr>
                <w:sz w:val="22"/>
                <w:szCs w:val="22"/>
              </w:rPr>
              <w:t> </w:t>
            </w:r>
            <w:r w:rsidR="00F6651D">
              <w:rPr>
                <w:sz w:val="22"/>
                <w:szCs w:val="22"/>
              </w:rPr>
              <w:t>diskusi</w:t>
            </w:r>
            <w:r w:rsidR="00DF0E9D">
              <w:rPr>
                <w:sz w:val="22"/>
                <w:szCs w:val="22"/>
              </w:rPr>
              <w:t>, kterou doplňuje méně určitým doporučením pro praxi</w:t>
            </w:r>
          </w:p>
          <w:p w:rsidR="00512FFE" w:rsidRPr="001D192F" w:rsidRDefault="00512FFE" w:rsidP="001D192F">
            <w:pPr>
              <w:rPr>
                <w:b/>
                <w:sz w:val="22"/>
                <w:szCs w:val="22"/>
              </w:rPr>
            </w:pPr>
          </w:p>
          <w:p w:rsidR="007F4BBF" w:rsidRDefault="00512FFE" w:rsidP="00362AB0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7017FE" w:rsidRPr="00C0772D" w:rsidRDefault="008238A8" w:rsidP="007017FE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FB3D73">
              <w:rPr>
                <w:sz w:val="22"/>
                <w:szCs w:val="22"/>
              </w:rPr>
              <w:t>řeklepy</w:t>
            </w:r>
            <w:r w:rsidR="00DE582A">
              <w:rPr>
                <w:sz w:val="22"/>
                <w:szCs w:val="22"/>
              </w:rPr>
              <w:t xml:space="preserve"> se v práci </w:t>
            </w:r>
            <w:r w:rsidR="000E5587">
              <w:rPr>
                <w:sz w:val="22"/>
                <w:szCs w:val="22"/>
              </w:rPr>
              <w:t>vyskytují jen</w:t>
            </w:r>
            <w:r w:rsidR="00DE582A">
              <w:rPr>
                <w:sz w:val="22"/>
                <w:szCs w:val="22"/>
              </w:rPr>
              <w:t xml:space="preserve"> výjimečně, </w:t>
            </w:r>
            <w:r w:rsidR="00CC65A9">
              <w:rPr>
                <w:sz w:val="22"/>
                <w:szCs w:val="22"/>
              </w:rPr>
              <w:t>s.</w:t>
            </w:r>
            <w:r w:rsidR="00650C34">
              <w:rPr>
                <w:sz w:val="22"/>
                <w:szCs w:val="22"/>
              </w:rPr>
              <w:t xml:space="preserve"> </w:t>
            </w:r>
            <w:r w:rsidR="00A91149">
              <w:rPr>
                <w:sz w:val="22"/>
                <w:szCs w:val="22"/>
              </w:rPr>
              <w:t>42</w:t>
            </w:r>
          </w:p>
          <w:p w:rsidR="00C0772D" w:rsidRPr="000C159D" w:rsidRDefault="00C0772D" w:rsidP="007017FE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Kapitola 1.1 je zpracována spíše povrchně (stav zkoumání tématu v domácí, zahraniční a cizojazyčné literatuře)</w:t>
            </w:r>
          </w:p>
          <w:p w:rsidR="000C159D" w:rsidRPr="00A80CFD" w:rsidRDefault="000C159D" w:rsidP="007017FE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Absence předvýzkumu</w:t>
            </w:r>
          </w:p>
          <w:p w:rsidR="00486292" w:rsidRPr="008238A8" w:rsidRDefault="00A80CFD" w:rsidP="008238A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Některé pojmy v položkách dotazníku nemusely být dětem všech věkových skupin zcela srozumitelné (atmosféra, klima, osobnost…)</w:t>
            </w:r>
          </w:p>
          <w:p w:rsidR="00F1326B" w:rsidRPr="00DF0E9D" w:rsidRDefault="00F1326B" w:rsidP="00DF0E9D">
            <w:pPr>
              <w:rPr>
                <w:b/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18390B" w:rsidRDefault="00B411DB" w:rsidP="00F71CB6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8238A8" w:rsidRPr="008238A8">
              <w:rPr>
                <w:sz w:val="22"/>
                <w:szCs w:val="22"/>
              </w:rPr>
              <w:t xml:space="preserve">Co je nutné doplnit do vzorce </w:t>
            </w:r>
            <w:r w:rsidR="00350FD4">
              <w:rPr>
                <w:sz w:val="22"/>
                <w:szCs w:val="22"/>
              </w:rPr>
              <w:t>pro čtyřpolní tabulku, aby byl n</w:t>
            </w:r>
            <w:bookmarkStart w:id="0" w:name="_GoBack"/>
            <w:bookmarkEnd w:id="0"/>
            <w:r w:rsidR="008238A8" w:rsidRPr="008238A8">
              <w:rPr>
                <w:sz w:val="22"/>
                <w:szCs w:val="22"/>
              </w:rPr>
              <w:t>apsán správně</w:t>
            </w:r>
            <w:r w:rsidR="008238A8">
              <w:rPr>
                <w:sz w:val="22"/>
                <w:szCs w:val="22"/>
              </w:rPr>
              <w:t xml:space="preserve"> (s. 75)</w:t>
            </w:r>
            <w:r w:rsidR="008238A8" w:rsidRPr="008238A8">
              <w:rPr>
                <w:sz w:val="22"/>
                <w:szCs w:val="22"/>
              </w:rPr>
              <w:t>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F73F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6785" w:rsidRDefault="006D6785">
      <w:r>
        <w:separator/>
      </w:r>
    </w:p>
  </w:endnote>
  <w:endnote w:type="continuationSeparator" w:id="0">
    <w:p w:rsidR="006D6785" w:rsidRDefault="006D67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6785" w:rsidRDefault="006D6785">
      <w:r>
        <w:separator/>
      </w:r>
    </w:p>
  </w:footnote>
  <w:footnote w:type="continuationSeparator" w:id="0">
    <w:p w:rsidR="006D6785" w:rsidRDefault="006D6785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FFE"/>
    <w:rsid w:val="00011C08"/>
    <w:rsid w:val="00032B6A"/>
    <w:rsid w:val="00036C00"/>
    <w:rsid w:val="000430A0"/>
    <w:rsid w:val="0005616F"/>
    <w:rsid w:val="0006698B"/>
    <w:rsid w:val="000B3262"/>
    <w:rsid w:val="000B48E1"/>
    <w:rsid w:val="000C159D"/>
    <w:rsid w:val="000C1F11"/>
    <w:rsid w:val="000C6427"/>
    <w:rsid w:val="000D0605"/>
    <w:rsid w:val="000E5587"/>
    <w:rsid w:val="000F6A4C"/>
    <w:rsid w:val="00102D8D"/>
    <w:rsid w:val="00104E90"/>
    <w:rsid w:val="001271D5"/>
    <w:rsid w:val="00127FCD"/>
    <w:rsid w:val="00142823"/>
    <w:rsid w:val="00154F27"/>
    <w:rsid w:val="00180EB8"/>
    <w:rsid w:val="0018390B"/>
    <w:rsid w:val="00191FB7"/>
    <w:rsid w:val="001A0805"/>
    <w:rsid w:val="001A7D28"/>
    <w:rsid w:val="001B2DD3"/>
    <w:rsid w:val="001B6E33"/>
    <w:rsid w:val="001D031B"/>
    <w:rsid w:val="001D192F"/>
    <w:rsid w:val="001D3733"/>
    <w:rsid w:val="00216549"/>
    <w:rsid w:val="00220197"/>
    <w:rsid w:val="00220B69"/>
    <w:rsid w:val="002528AA"/>
    <w:rsid w:val="00260D35"/>
    <w:rsid w:val="00274252"/>
    <w:rsid w:val="002A1500"/>
    <w:rsid w:val="002A2D29"/>
    <w:rsid w:val="002F3E68"/>
    <w:rsid w:val="003100FC"/>
    <w:rsid w:val="0031471A"/>
    <w:rsid w:val="00350FD4"/>
    <w:rsid w:val="00362968"/>
    <w:rsid w:val="00362AB0"/>
    <w:rsid w:val="0036655A"/>
    <w:rsid w:val="003679FC"/>
    <w:rsid w:val="00370257"/>
    <w:rsid w:val="003F5DA2"/>
    <w:rsid w:val="0044145B"/>
    <w:rsid w:val="004518FA"/>
    <w:rsid w:val="004733A2"/>
    <w:rsid w:val="00477590"/>
    <w:rsid w:val="00486292"/>
    <w:rsid w:val="004A61DF"/>
    <w:rsid w:val="004B4BEF"/>
    <w:rsid w:val="004E00D7"/>
    <w:rsid w:val="004F1946"/>
    <w:rsid w:val="00500C79"/>
    <w:rsid w:val="0050664E"/>
    <w:rsid w:val="00512982"/>
    <w:rsid w:val="00512FFE"/>
    <w:rsid w:val="0051766C"/>
    <w:rsid w:val="00526D47"/>
    <w:rsid w:val="0055255D"/>
    <w:rsid w:val="00577DFC"/>
    <w:rsid w:val="00581087"/>
    <w:rsid w:val="005A497E"/>
    <w:rsid w:val="005C219A"/>
    <w:rsid w:val="005D6594"/>
    <w:rsid w:val="00642B12"/>
    <w:rsid w:val="006467D9"/>
    <w:rsid w:val="00646956"/>
    <w:rsid w:val="00650C34"/>
    <w:rsid w:val="00667D12"/>
    <w:rsid w:val="00677FC3"/>
    <w:rsid w:val="006847E2"/>
    <w:rsid w:val="006C1343"/>
    <w:rsid w:val="006D6785"/>
    <w:rsid w:val="006F6EB5"/>
    <w:rsid w:val="007017FE"/>
    <w:rsid w:val="00710F28"/>
    <w:rsid w:val="0073526D"/>
    <w:rsid w:val="007363FE"/>
    <w:rsid w:val="00745EAA"/>
    <w:rsid w:val="007553A2"/>
    <w:rsid w:val="0075636F"/>
    <w:rsid w:val="00761BDF"/>
    <w:rsid w:val="007952CC"/>
    <w:rsid w:val="007A5A09"/>
    <w:rsid w:val="007B3269"/>
    <w:rsid w:val="007B46E6"/>
    <w:rsid w:val="007C2B98"/>
    <w:rsid w:val="007C4E41"/>
    <w:rsid w:val="007C7927"/>
    <w:rsid w:val="007F4BBF"/>
    <w:rsid w:val="00803210"/>
    <w:rsid w:val="0080660F"/>
    <w:rsid w:val="00807897"/>
    <w:rsid w:val="00813DA6"/>
    <w:rsid w:val="008238A8"/>
    <w:rsid w:val="008457C4"/>
    <w:rsid w:val="008614B3"/>
    <w:rsid w:val="00895D03"/>
    <w:rsid w:val="008A1594"/>
    <w:rsid w:val="008B0BF9"/>
    <w:rsid w:val="008B628B"/>
    <w:rsid w:val="008D3BE6"/>
    <w:rsid w:val="00900588"/>
    <w:rsid w:val="00906528"/>
    <w:rsid w:val="00911C31"/>
    <w:rsid w:val="00912D01"/>
    <w:rsid w:val="009130F4"/>
    <w:rsid w:val="009276BE"/>
    <w:rsid w:val="009406F9"/>
    <w:rsid w:val="009408AB"/>
    <w:rsid w:val="009566E9"/>
    <w:rsid w:val="00973C0D"/>
    <w:rsid w:val="00993BA4"/>
    <w:rsid w:val="009A27D5"/>
    <w:rsid w:val="009C4C46"/>
    <w:rsid w:val="00A11A6E"/>
    <w:rsid w:val="00A12936"/>
    <w:rsid w:val="00A261F6"/>
    <w:rsid w:val="00A423EC"/>
    <w:rsid w:val="00A74F11"/>
    <w:rsid w:val="00A80CFD"/>
    <w:rsid w:val="00A84A69"/>
    <w:rsid w:val="00A85083"/>
    <w:rsid w:val="00A87FF4"/>
    <w:rsid w:val="00A91149"/>
    <w:rsid w:val="00A949F6"/>
    <w:rsid w:val="00AC1E35"/>
    <w:rsid w:val="00AF0791"/>
    <w:rsid w:val="00B038DE"/>
    <w:rsid w:val="00B25FD0"/>
    <w:rsid w:val="00B27114"/>
    <w:rsid w:val="00B323A8"/>
    <w:rsid w:val="00B411DB"/>
    <w:rsid w:val="00B4171A"/>
    <w:rsid w:val="00B81BF0"/>
    <w:rsid w:val="00B834AA"/>
    <w:rsid w:val="00BA3203"/>
    <w:rsid w:val="00BA771E"/>
    <w:rsid w:val="00BF6A53"/>
    <w:rsid w:val="00C00B19"/>
    <w:rsid w:val="00C05742"/>
    <w:rsid w:val="00C0772D"/>
    <w:rsid w:val="00C30033"/>
    <w:rsid w:val="00C30C61"/>
    <w:rsid w:val="00C32E17"/>
    <w:rsid w:val="00C37ADF"/>
    <w:rsid w:val="00C50857"/>
    <w:rsid w:val="00C50B27"/>
    <w:rsid w:val="00C67D5F"/>
    <w:rsid w:val="00CA7D64"/>
    <w:rsid w:val="00CC65A9"/>
    <w:rsid w:val="00CD5E2B"/>
    <w:rsid w:val="00CE66A7"/>
    <w:rsid w:val="00D05C79"/>
    <w:rsid w:val="00D13EEA"/>
    <w:rsid w:val="00D30B33"/>
    <w:rsid w:val="00DA00C8"/>
    <w:rsid w:val="00DC1891"/>
    <w:rsid w:val="00DC1BF5"/>
    <w:rsid w:val="00DE582A"/>
    <w:rsid w:val="00DF0E9D"/>
    <w:rsid w:val="00E0420D"/>
    <w:rsid w:val="00E142C2"/>
    <w:rsid w:val="00E709EA"/>
    <w:rsid w:val="00E93931"/>
    <w:rsid w:val="00ED2FBE"/>
    <w:rsid w:val="00F0004F"/>
    <w:rsid w:val="00F1326B"/>
    <w:rsid w:val="00F21DF4"/>
    <w:rsid w:val="00F3060C"/>
    <w:rsid w:val="00F377BA"/>
    <w:rsid w:val="00F6651D"/>
    <w:rsid w:val="00F71759"/>
    <w:rsid w:val="00F71CB6"/>
    <w:rsid w:val="00F73F77"/>
    <w:rsid w:val="00F91CB6"/>
    <w:rsid w:val="00FB2CC7"/>
    <w:rsid w:val="00FB3D73"/>
    <w:rsid w:val="00FE5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1</TotalTime>
  <Pages>1</Pages>
  <Words>340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2</cp:revision>
  <cp:lastPrinted>2015-04-29T13:14:00Z</cp:lastPrinted>
  <dcterms:created xsi:type="dcterms:W3CDTF">2015-05-18T08:41:00Z</dcterms:created>
  <dcterms:modified xsi:type="dcterms:W3CDTF">2015-05-18T08:41:00Z</dcterms:modified>
</cp:coreProperties>
</file>