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B92C4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Anna </w:t>
            </w:r>
            <w:proofErr w:type="spellStart"/>
            <w:r>
              <w:rPr>
                <w:sz w:val="22"/>
                <w:szCs w:val="22"/>
              </w:rPr>
              <w:t>Dudíková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B92C4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Působení </w:t>
            </w:r>
            <w:proofErr w:type="spellStart"/>
            <w:r>
              <w:rPr>
                <w:sz w:val="22"/>
                <w:szCs w:val="22"/>
              </w:rPr>
              <w:t>dramaterapie</w:t>
            </w:r>
            <w:proofErr w:type="spellEnd"/>
            <w:r>
              <w:rPr>
                <w:sz w:val="22"/>
                <w:szCs w:val="22"/>
              </w:rPr>
              <w:t xml:space="preserve"> na seniora z pohledu sociálního pracovníka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B92C4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B92C4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B92C4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92C4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B411DB" w:rsidRDefault="00B92C4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zajímavé a aktuální téma, </w:t>
            </w:r>
          </w:p>
          <w:p w:rsidR="00B92C44" w:rsidRDefault="00B92C4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logická souslednost jednotlivých kapitol, </w:t>
            </w:r>
          </w:p>
          <w:p w:rsidR="00B92C44" w:rsidRDefault="00B92C4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uspokojivá analýza a interpretace dat, </w:t>
            </w:r>
          </w:p>
          <w:p w:rsidR="00B92C44" w:rsidRDefault="00B92C44" w:rsidP="00362AB0">
            <w:pPr>
              <w:rPr>
                <w:sz w:val="22"/>
                <w:szCs w:val="22"/>
              </w:rPr>
            </w:pPr>
          </w:p>
          <w:p w:rsidR="00B92C44" w:rsidRDefault="00B92C4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Slabé stránky:</w:t>
            </w:r>
          </w:p>
          <w:p w:rsidR="00B92C44" w:rsidRDefault="00B92C44" w:rsidP="00B92C4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chybí formulace obecného cíle práce, </w:t>
            </w:r>
          </w:p>
          <w:p w:rsidR="00B92C44" w:rsidRDefault="00B92C44" w:rsidP="00B92C4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 odbornou literaturou v rámci jednotlivých kapitol, </w:t>
            </w:r>
          </w:p>
          <w:p w:rsidR="00B92C44" w:rsidRDefault="00B92C44" w:rsidP="00B92C4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vymezení výzkumných otázek, </w:t>
            </w:r>
          </w:p>
          <w:p w:rsidR="00B92C44" w:rsidRDefault="00B92C44" w:rsidP="00B92C4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vymezení výzkumného souboru – zmatečné a nedostatečné, </w:t>
            </w:r>
          </w:p>
          <w:p w:rsidR="00B92C44" w:rsidRDefault="00B92C44" w:rsidP="00B92C4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plytká interpretace dat prezentující již zjištěná data, </w:t>
            </w:r>
          </w:p>
          <w:p w:rsidR="00B92C44" w:rsidRDefault="00B92C44" w:rsidP="00B92C4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velmi negativně hodnotím počet zdrojů, se kterými studentka pracovala (využila pouze 12 zdrojů), </w:t>
            </w:r>
          </w:p>
          <w:p w:rsidR="00B92C44" w:rsidRDefault="00B92C44" w:rsidP="00B92C44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doporučení pro praktické využití mělo být více rozpracováno. </w:t>
            </w:r>
          </w:p>
          <w:p w:rsidR="00B92C44" w:rsidRDefault="00B92C44" w:rsidP="00B92C44">
            <w:pPr>
              <w:rPr>
                <w:sz w:val="22"/>
                <w:szCs w:val="22"/>
              </w:rPr>
            </w:pPr>
          </w:p>
          <w:p w:rsidR="00B411DB" w:rsidRPr="00C50B27" w:rsidRDefault="00B92C44" w:rsidP="00B92C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B92C4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limity Vašeho výzkumu. </w:t>
            </w:r>
          </w:p>
          <w:p w:rsidR="00B411DB" w:rsidRPr="00C50B27" w:rsidRDefault="00B92C4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Odůvodněte nízký počet odborných zdrojů.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92C44">
              <w:rPr>
                <w:sz w:val="22"/>
                <w:szCs w:val="22"/>
              </w:rPr>
              <w:t xml:space="preserve"> 17. 5. 2015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1BC3" w:rsidRDefault="009C1BC3">
      <w:r>
        <w:separator/>
      </w:r>
    </w:p>
  </w:endnote>
  <w:endnote w:type="continuationSeparator" w:id="0">
    <w:p w:rsidR="009C1BC3" w:rsidRDefault="009C1B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1BC3" w:rsidRDefault="009C1BC3">
      <w:r>
        <w:separator/>
      </w:r>
    </w:p>
  </w:footnote>
  <w:footnote w:type="continuationSeparator" w:id="0">
    <w:p w:rsidR="009C1BC3" w:rsidRDefault="009C1BC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17DB0"/>
    <w:multiLevelType w:val="hybridMultilevel"/>
    <w:tmpl w:val="CF34A96A"/>
    <w:lvl w:ilvl="0" w:tplc="67D241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92C44"/>
    <w:rsid w:val="000E2C47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9C1BC3"/>
    <w:rsid w:val="00B411DB"/>
    <w:rsid w:val="00B92C44"/>
    <w:rsid w:val="00BA3203"/>
    <w:rsid w:val="00C03D7D"/>
    <w:rsid w:val="00C50B27"/>
    <w:rsid w:val="00D62416"/>
    <w:rsid w:val="00DC1BF5"/>
    <w:rsid w:val="00E709EA"/>
    <w:rsid w:val="00E844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28</TotalTime>
  <Pages>1</Pages>
  <Words>293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2015-05-18T10:06:00Z</cp:lastPrinted>
  <dcterms:created xsi:type="dcterms:W3CDTF">2015-05-18T09:40:00Z</dcterms:created>
  <dcterms:modified xsi:type="dcterms:W3CDTF">2015-05-18T10:08:00Z</dcterms:modified>
</cp:coreProperties>
</file>