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F41F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Petra </w:t>
            </w:r>
            <w:proofErr w:type="spellStart"/>
            <w:r>
              <w:rPr>
                <w:sz w:val="22"/>
                <w:szCs w:val="22"/>
              </w:rPr>
              <w:t>Anna</w:t>
            </w:r>
            <w:proofErr w:type="spellEnd"/>
            <w:r>
              <w:rPr>
                <w:sz w:val="22"/>
                <w:szCs w:val="22"/>
              </w:rPr>
              <w:t>-Marie Blahová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F41F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Specifika vzdělávání seniorů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F41F8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F41F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EB0DF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41F89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F41F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F41F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F41F89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41F8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EB0DF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64F0C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F41F89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EB0DFE" w:rsidRDefault="00B411DB" w:rsidP="00764F0C">
            <w:pPr>
              <w:jc w:val="both"/>
              <w:rPr>
                <w:sz w:val="22"/>
                <w:szCs w:val="22"/>
              </w:rPr>
            </w:pPr>
          </w:p>
          <w:p w:rsidR="00421F97" w:rsidRPr="00EB0DFE" w:rsidRDefault="00421F97" w:rsidP="00764F0C">
            <w:p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Silné stránky:</w:t>
            </w:r>
          </w:p>
          <w:p w:rsidR="00421F97" w:rsidRPr="00EB0DFE" w:rsidRDefault="00421F97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aktuální téma</w:t>
            </w:r>
          </w:p>
          <w:p w:rsidR="00421F97" w:rsidRPr="00EB0DFE" w:rsidRDefault="00F41F89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jednotlivé kapitoly přehledně a pečlivě zpracovány, informace dokládány relevantními zdroji</w:t>
            </w:r>
          </w:p>
          <w:p w:rsidR="00EB0DFE" w:rsidRPr="00EB0DFE" w:rsidRDefault="00EB0DFE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počet použitých pramenů</w:t>
            </w:r>
          </w:p>
          <w:p w:rsidR="00EB0DFE" w:rsidRPr="00EB0DFE" w:rsidRDefault="00EB0DFE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v rámci kvalitativního výzkumu autorka usiluje o hlubší pochopení sledované problematiky prostřednictvím analýzy dat získaných na základě rozhovoru s vybranými probandy</w:t>
            </w:r>
          </w:p>
          <w:p w:rsidR="00EB0DFE" w:rsidRPr="00EB0DFE" w:rsidRDefault="00EB0DFE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 xml:space="preserve">metodika výzkumu je popsána standardně, vlastní výzkum je přehledný a poměrně rozsáhlý </w:t>
            </w:r>
          </w:p>
          <w:p w:rsidR="00EB0DFE" w:rsidRPr="00EB0DFE" w:rsidRDefault="00EB0DFE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text vhodně doplňuje přílohová část</w:t>
            </w:r>
          </w:p>
          <w:p w:rsidR="00EB0DFE" w:rsidRPr="00EB0DFE" w:rsidRDefault="00EB0DFE" w:rsidP="00764F0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zřejmý zájem autorky o analyzovanou problematiku</w:t>
            </w:r>
          </w:p>
          <w:p w:rsidR="00421F97" w:rsidRPr="00EB0DFE" w:rsidRDefault="00EB0DFE" w:rsidP="00764F0C">
            <w:pPr>
              <w:ind w:left="720"/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 xml:space="preserve"> </w:t>
            </w:r>
          </w:p>
          <w:p w:rsidR="00421F97" w:rsidRPr="00EB0DFE" w:rsidRDefault="00421F97" w:rsidP="00764F0C">
            <w:p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Slabé stránky:</w:t>
            </w:r>
          </w:p>
          <w:p w:rsidR="00421F97" w:rsidRPr="00EB0DFE" w:rsidRDefault="00F41F89" w:rsidP="00764F0C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EB0DFE">
              <w:rPr>
                <w:sz w:val="22"/>
                <w:szCs w:val="22"/>
              </w:rPr>
              <w:t>formální náležitosti (dodržování citační normy, odkazy na elektronické zdroje)</w:t>
            </w:r>
          </w:p>
          <w:p w:rsidR="00EB0DFE" w:rsidRPr="00EB0DFE" w:rsidRDefault="00EB0DFE" w:rsidP="00764F0C">
            <w:pPr>
              <w:jc w:val="both"/>
              <w:rPr>
                <w:sz w:val="22"/>
                <w:szCs w:val="22"/>
              </w:rPr>
            </w:pPr>
          </w:p>
          <w:p w:rsidR="00F1326B" w:rsidRDefault="00F41F89" w:rsidP="00764F0C">
            <w:pPr>
              <w:jc w:val="both"/>
            </w:pPr>
            <w:r w:rsidRPr="00EB0DFE">
              <w:rPr>
                <w:sz w:val="22"/>
                <w:szCs w:val="22"/>
              </w:rPr>
              <w:t xml:space="preserve">Bakalářskou práci považuji za zdařilou a inspirativní. </w:t>
            </w:r>
            <w:r w:rsidRPr="00EB0DFE">
              <w:rPr>
                <w:b/>
                <w:sz w:val="22"/>
                <w:szCs w:val="22"/>
              </w:rPr>
              <w:t>Doporučuji k obhajobě</w:t>
            </w:r>
            <w:r w:rsidRPr="00EB0DFE">
              <w:rPr>
                <w:sz w:val="22"/>
                <w:szCs w:val="22"/>
              </w:rPr>
              <w:t xml:space="preserve"> s návrhem </w:t>
            </w:r>
            <w:r w:rsidR="00EB0DFE" w:rsidRPr="00EB0DFE">
              <w:rPr>
                <w:sz w:val="22"/>
                <w:szCs w:val="22"/>
              </w:rPr>
              <w:t>klasifikace</w:t>
            </w:r>
            <w:r w:rsidRPr="00EB0DFE">
              <w:rPr>
                <w:sz w:val="22"/>
                <w:szCs w:val="22"/>
              </w:rPr>
              <w:t xml:space="preserve"> stupněm </w:t>
            </w:r>
            <w:r w:rsidRPr="00EB0DFE">
              <w:rPr>
                <w:b/>
                <w:sz w:val="22"/>
                <w:szCs w:val="22"/>
              </w:rPr>
              <w:t>A</w:t>
            </w:r>
            <w:r w:rsidRPr="00EB0DFE">
              <w:rPr>
                <w:sz w:val="22"/>
                <w:szCs w:val="22"/>
              </w:rPr>
              <w:t>.</w:t>
            </w:r>
            <w:r>
              <w:t xml:space="preserve"> </w:t>
            </w:r>
          </w:p>
          <w:p w:rsidR="00764F0C" w:rsidRPr="00EB0DFE" w:rsidRDefault="00764F0C" w:rsidP="00EB0DFE">
            <w:pPr>
              <w:jc w:val="both"/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9F5701" w:rsidRPr="00EB0DFE" w:rsidRDefault="00B411DB" w:rsidP="00EB0DFE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EB0DF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B0DFE">
              <w:rPr>
                <w:sz w:val="22"/>
                <w:szCs w:val="22"/>
              </w:rPr>
              <w:t xml:space="preserve"> 13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764F0C">
              <w:rPr>
                <w:sz w:val="22"/>
                <w:szCs w:val="22"/>
              </w:rPr>
              <w:t xml:space="preserve"> </w:t>
            </w:r>
            <w:proofErr w:type="spellStart"/>
            <w:r w:rsidR="00764F0C">
              <w:rPr>
                <w:sz w:val="22"/>
                <w:szCs w:val="22"/>
              </w:rPr>
              <w:t>Šalenová</w:t>
            </w:r>
            <w:proofErr w:type="spellEnd"/>
            <w:r w:rsidR="00764F0C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1A31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7FBD" w:rsidRDefault="002B7FBD">
      <w:r>
        <w:separator/>
      </w:r>
    </w:p>
  </w:endnote>
  <w:endnote w:type="continuationSeparator" w:id="0">
    <w:p w:rsidR="002B7FBD" w:rsidRDefault="002B7F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7FBD" w:rsidRDefault="002B7FBD">
      <w:r>
        <w:separator/>
      </w:r>
    </w:p>
  </w:footnote>
  <w:footnote w:type="continuationSeparator" w:id="0">
    <w:p w:rsidR="002B7FBD" w:rsidRDefault="002B7FB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0A32C8"/>
    <w:rsid w:val="00154F27"/>
    <w:rsid w:val="001A3137"/>
    <w:rsid w:val="002B7FBD"/>
    <w:rsid w:val="00362AB0"/>
    <w:rsid w:val="003F5DA2"/>
    <w:rsid w:val="00410480"/>
    <w:rsid w:val="00421F97"/>
    <w:rsid w:val="00512982"/>
    <w:rsid w:val="00526D47"/>
    <w:rsid w:val="0055255D"/>
    <w:rsid w:val="005C219A"/>
    <w:rsid w:val="006847E2"/>
    <w:rsid w:val="007553A2"/>
    <w:rsid w:val="00764F0C"/>
    <w:rsid w:val="008614B3"/>
    <w:rsid w:val="009A27D5"/>
    <w:rsid w:val="009F5701"/>
    <w:rsid w:val="00B411DB"/>
    <w:rsid w:val="00BA3203"/>
    <w:rsid w:val="00C210DB"/>
    <w:rsid w:val="00C50B27"/>
    <w:rsid w:val="00CA7D64"/>
    <w:rsid w:val="00D05C79"/>
    <w:rsid w:val="00DC1BF5"/>
    <w:rsid w:val="00E709EA"/>
    <w:rsid w:val="00E91814"/>
    <w:rsid w:val="00EB0DFE"/>
    <w:rsid w:val="00ED2FBE"/>
    <w:rsid w:val="00F1326B"/>
    <w:rsid w:val="00F41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1</TotalTime>
  <Pages>1</Pages>
  <Words>292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2015-05-15T01:09:00Z</cp:lastPrinted>
  <dcterms:created xsi:type="dcterms:W3CDTF">2015-05-15T01:11:00Z</dcterms:created>
  <dcterms:modified xsi:type="dcterms:W3CDTF">2015-05-15T01:11:00Z</dcterms:modified>
</cp:coreProperties>
</file>