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16C4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Ludmila Bendová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16C4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Příčiny, prevence a léčba drogově závislých ve Zlínském kraji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470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1A5B36" w:rsidRPr="00C50B27" w:rsidTr="00C50B27">
        <w:tc>
          <w:tcPr>
            <w:tcW w:w="6791" w:type="dxa"/>
            <w:gridSpan w:val="3"/>
          </w:tcPr>
          <w:p w:rsidR="001A5B36" w:rsidRPr="00C50B27" w:rsidRDefault="001A5B3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1A5B36" w:rsidRPr="00C50B27" w:rsidRDefault="001A5B36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2C792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zabývá </w:t>
            </w:r>
            <w:r w:rsidR="00316C4D">
              <w:rPr>
                <w:sz w:val="22"/>
                <w:szCs w:val="22"/>
              </w:rPr>
              <w:t>dlouhodobě významnému problému v naší společnosti. Je třeba ocenit, že se autorce podařilo získat výpovědi informantů vyléčených ze závislosti, jelikož nejde o skupinu, u které by bylo právě jednoduché získat si důvěru.</w:t>
            </w:r>
          </w:p>
          <w:p w:rsidR="002C7926" w:rsidRDefault="004627E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uvádí do zkoumané problematiky. </w:t>
            </w:r>
          </w:p>
          <w:p w:rsidR="00483FD8" w:rsidRDefault="0092636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BP obsahuje občasné překlepy a v souvětích jsou čárky, které do nich nepatří.</w:t>
            </w:r>
          </w:p>
          <w:p w:rsidR="00926364" w:rsidRPr="00C50B27" w:rsidRDefault="0092636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autorka uvádí kódy a kategorie v přehledné tabulce, která napomáhá čtenáři v dobré orientaci ve výsledcích kvalitativního výzkumu. </w:t>
            </w:r>
          </w:p>
          <w:p w:rsidR="00B411DB" w:rsidRDefault="0074707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vhodně zpracovává dané téma a nabízí zajímavé zjištěné skutečnosti.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801F6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</w:t>
            </w:r>
            <w:r w:rsidR="003A7EB9">
              <w:rPr>
                <w:sz w:val="22"/>
                <w:szCs w:val="22"/>
              </w:rPr>
              <w:t xml:space="preserve"> </w:t>
            </w:r>
            <w:r w:rsidR="00801F64">
              <w:rPr>
                <w:sz w:val="22"/>
                <w:szCs w:val="22"/>
              </w:rPr>
              <w:t>3</w:t>
            </w:r>
            <w:r w:rsidR="003A7EB9">
              <w:rPr>
                <w:sz w:val="22"/>
                <w:szCs w:val="22"/>
              </w:rPr>
              <w:t>.5</w:t>
            </w:r>
            <w:r w:rsidR="000C14A3">
              <w:rPr>
                <w:sz w:val="22"/>
                <w:szCs w:val="22"/>
              </w:rPr>
              <w:t>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025" w:rsidRDefault="00F87025">
      <w:r>
        <w:separator/>
      </w:r>
    </w:p>
  </w:endnote>
  <w:endnote w:type="continuationSeparator" w:id="0">
    <w:p w:rsidR="00F87025" w:rsidRDefault="00F87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025" w:rsidRDefault="00F87025">
      <w:r>
        <w:separator/>
      </w:r>
    </w:p>
  </w:footnote>
  <w:footnote w:type="continuationSeparator" w:id="0">
    <w:p w:rsidR="00F87025" w:rsidRDefault="00F8702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45263"/>
    <w:rsid w:val="000C14A3"/>
    <w:rsid w:val="0015495D"/>
    <w:rsid w:val="001A5B36"/>
    <w:rsid w:val="001D1692"/>
    <w:rsid w:val="00263436"/>
    <w:rsid w:val="002C7926"/>
    <w:rsid w:val="00316C4D"/>
    <w:rsid w:val="00362AB0"/>
    <w:rsid w:val="003A7EB9"/>
    <w:rsid w:val="003F5DA2"/>
    <w:rsid w:val="00454BFF"/>
    <w:rsid w:val="004627E9"/>
    <w:rsid w:val="00483FD8"/>
    <w:rsid w:val="004E21C4"/>
    <w:rsid w:val="00512982"/>
    <w:rsid w:val="00526D47"/>
    <w:rsid w:val="0055255D"/>
    <w:rsid w:val="00563631"/>
    <w:rsid w:val="005A47B3"/>
    <w:rsid w:val="005B4E64"/>
    <w:rsid w:val="005C219A"/>
    <w:rsid w:val="00605CC4"/>
    <w:rsid w:val="00612BD6"/>
    <w:rsid w:val="006847E2"/>
    <w:rsid w:val="00685B9A"/>
    <w:rsid w:val="00747070"/>
    <w:rsid w:val="00801F64"/>
    <w:rsid w:val="008614B3"/>
    <w:rsid w:val="0091154F"/>
    <w:rsid w:val="00926364"/>
    <w:rsid w:val="009B1798"/>
    <w:rsid w:val="009B2248"/>
    <w:rsid w:val="00A51A14"/>
    <w:rsid w:val="00AB19AC"/>
    <w:rsid w:val="00AF1740"/>
    <w:rsid w:val="00B411DB"/>
    <w:rsid w:val="00B44958"/>
    <w:rsid w:val="00BA3203"/>
    <w:rsid w:val="00BD23A0"/>
    <w:rsid w:val="00C13464"/>
    <w:rsid w:val="00C50B27"/>
    <w:rsid w:val="00C7770C"/>
    <w:rsid w:val="00CE0A8B"/>
    <w:rsid w:val="00D51EF2"/>
    <w:rsid w:val="00DC1BF5"/>
    <w:rsid w:val="00DE3A6C"/>
    <w:rsid w:val="00E126C8"/>
    <w:rsid w:val="00E67C85"/>
    <w:rsid w:val="00E709EA"/>
    <w:rsid w:val="00E954C1"/>
    <w:rsid w:val="00EE564E"/>
    <w:rsid w:val="00F1326B"/>
    <w:rsid w:val="00F15056"/>
    <w:rsid w:val="00F21B3F"/>
    <w:rsid w:val="00F87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0</TotalTime>
  <Pages>1</Pages>
  <Words>285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3</cp:revision>
  <cp:lastPrinted>2012-04-25T08:21:00Z</cp:lastPrinted>
  <dcterms:created xsi:type="dcterms:W3CDTF">2015-05-08T08:07:00Z</dcterms:created>
  <dcterms:modified xsi:type="dcterms:W3CDTF">2015-05-08T08:30:00Z</dcterms:modified>
</cp:coreProperties>
</file>