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16BD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Jitka Zajíčková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A2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Zaměstnanost člověka bez domova jako faktor ovlivňující změnu jeho životního stylu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A08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DA08C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DA08C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DA08C7" w:rsidP="00DA08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506" w:type="dxa"/>
            <w:vAlign w:val="center"/>
          </w:tcPr>
          <w:p w:rsidR="0055255D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DA08C7">
              <w:rPr>
                <w:sz w:val="22"/>
                <w:szCs w:val="22"/>
              </w:rPr>
              <w:t xml:space="preserve">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016BD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016BD3" w:rsidRDefault="009D745B" w:rsidP="001E2CF5">
            <w:p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Silné stránky:</w:t>
            </w:r>
          </w:p>
          <w:p w:rsidR="009D745B" w:rsidRPr="00016BD3" w:rsidRDefault="00016BD3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aktuální téma</w:t>
            </w:r>
            <w:r w:rsidR="00DA08C7" w:rsidRPr="00016BD3">
              <w:rPr>
                <w:sz w:val="22"/>
                <w:szCs w:val="22"/>
              </w:rPr>
              <w:t xml:space="preserve"> </w:t>
            </w:r>
          </w:p>
          <w:p w:rsidR="00DA08C7" w:rsidRPr="00016BD3" w:rsidRDefault="00DA08C7" w:rsidP="001E2CF5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soulad teoretické a praktické části práce</w:t>
            </w:r>
          </w:p>
          <w:p w:rsidR="00AE6ADD" w:rsidRPr="00016BD3" w:rsidRDefault="00DA08C7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016BD3">
              <w:rPr>
                <w:rFonts w:eastAsia="Calibri"/>
                <w:sz w:val="22"/>
                <w:szCs w:val="22"/>
              </w:rPr>
              <w:t xml:space="preserve">uváděné informace </w:t>
            </w:r>
            <w:r w:rsidR="00AE6ADD" w:rsidRPr="00016BD3">
              <w:rPr>
                <w:rFonts w:eastAsia="Calibri"/>
                <w:sz w:val="22"/>
                <w:szCs w:val="22"/>
              </w:rPr>
              <w:t xml:space="preserve">dokládány odkazy na </w:t>
            </w:r>
            <w:r w:rsidRPr="00016BD3">
              <w:rPr>
                <w:rFonts w:eastAsia="Calibri"/>
                <w:sz w:val="22"/>
                <w:szCs w:val="22"/>
              </w:rPr>
              <w:t>aktuální</w:t>
            </w:r>
            <w:r w:rsidR="00AE6ADD" w:rsidRPr="00016BD3">
              <w:rPr>
                <w:rFonts w:eastAsia="Calibri"/>
                <w:sz w:val="22"/>
                <w:szCs w:val="22"/>
              </w:rPr>
              <w:t xml:space="preserve"> prameny</w:t>
            </w:r>
            <w:r w:rsidR="00016BD3" w:rsidRPr="00016BD3">
              <w:rPr>
                <w:rFonts w:eastAsia="Calibri"/>
                <w:sz w:val="22"/>
                <w:szCs w:val="22"/>
              </w:rPr>
              <w:t xml:space="preserve"> včetně správných citací</w:t>
            </w:r>
          </w:p>
          <w:p w:rsidR="00DA08C7" w:rsidRDefault="00AE6ADD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 xml:space="preserve">pro kvalitativní výzkum </w:t>
            </w:r>
            <w:r w:rsidR="00016BD3" w:rsidRPr="00016BD3">
              <w:rPr>
                <w:sz w:val="22"/>
                <w:szCs w:val="22"/>
              </w:rPr>
              <w:t xml:space="preserve">zvoleny </w:t>
            </w:r>
            <w:r w:rsidR="00DA08C7" w:rsidRPr="00016BD3">
              <w:rPr>
                <w:sz w:val="22"/>
                <w:szCs w:val="22"/>
              </w:rPr>
              <w:t>adekvátní</w:t>
            </w:r>
            <w:r w:rsidRPr="00016BD3">
              <w:rPr>
                <w:sz w:val="22"/>
                <w:szCs w:val="22"/>
              </w:rPr>
              <w:t xml:space="preserve"> metody a techniky šetření</w:t>
            </w:r>
          </w:p>
          <w:p w:rsidR="001A21AA" w:rsidRPr="00016BD3" w:rsidRDefault="001A21AA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koncipována doporučení pro praxi</w:t>
            </w:r>
          </w:p>
          <w:p w:rsidR="00AE6ADD" w:rsidRPr="00016BD3" w:rsidRDefault="001E2CF5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výzkumný projekt</w:t>
            </w:r>
            <w:r w:rsidR="00AE6ADD" w:rsidRPr="00016BD3">
              <w:rPr>
                <w:sz w:val="22"/>
                <w:szCs w:val="22"/>
              </w:rPr>
              <w:t xml:space="preserve"> </w:t>
            </w:r>
            <w:r w:rsidR="00DA08C7" w:rsidRPr="00016BD3">
              <w:rPr>
                <w:sz w:val="22"/>
                <w:szCs w:val="22"/>
              </w:rPr>
              <w:t xml:space="preserve">vhodně </w:t>
            </w:r>
            <w:r w:rsidR="00AE6ADD" w:rsidRPr="00016BD3">
              <w:rPr>
                <w:sz w:val="22"/>
                <w:szCs w:val="22"/>
              </w:rPr>
              <w:t>doplňuje přílohová část</w:t>
            </w:r>
            <w:r w:rsidR="00016BD3" w:rsidRPr="00016BD3">
              <w:rPr>
                <w:sz w:val="22"/>
                <w:szCs w:val="22"/>
              </w:rPr>
              <w:t xml:space="preserve"> s transkribovaným rozhovorem</w:t>
            </w:r>
            <w:r w:rsidR="00AE6ADD" w:rsidRPr="00016BD3">
              <w:rPr>
                <w:sz w:val="22"/>
                <w:szCs w:val="22"/>
              </w:rPr>
              <w:t xml:space="preserve"> </w:t>
            </w:r>
          </w:p>
          <w:p w:rsidR="00016BD3" w:rsidRPr="00016BD3" w:rsidRDefault="00016BD3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zájem autorky o analyzovanou problematiku</w:t>
            </w:r>
          </w:p>
          <w:p w:rsidR="00AE6ADD" w:rsidRPr="00016BD3" w:rsidRDefault="00AE6ADD" w:rsidP="001E2CF5">
            <w:pPr>
              <w:ind w:left="720"/>
              <w:jc w:val="both"/>
              <w:rPr>
                <w:sz w:val="22"/>
                <w:szCs w:val="22"/>
              </w:rPr>
            </w:pPr>
          </w:p>
          <w:p w:rsidR="00016BD3" w:rsidRPr="00016BD3" w:rsidRDefault="00DA08C7" w:rsidP="001E2CF5">
            <w:pPr>
              <w:jc w:val="both"/>
              <w:rPr>
                <w:sz w:val="22"/>
                <w:szCs w:val="22"/>
              </w:rPr>
            </w:pPr>
            <w:r w:rsidRPr="00016BD3">
              <w:rPr>
                <w:sz w:val="22"/>
                <w:szCs w:val="22"/>
              </w:rPr>
              <w:t>Slabé stránky:</w:t>
            </w:r>
          </w:p>
          <w:p w:rsidR="00016BD3" w:rsidRPr="00016BD3" w:rsidRDefault="00016BD3" w:rsidP="00016BD3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016BD3">
              <w:rPr>
                <w:rFonts w:ascii="Times New Roman" w:eastAsia="Calibri" w:hAnsi="Times New Roman" w:cs="Times New Roman"/>
              </w:rPr>
              <w:t xml:space="preserve">pramenný základ mohl být rozsáhlejší, nicméně splňuje </w:t>
            </w:r>
            <w:r>
              <w:rPr>
                <w:rFonts w:ascii="Times New Roman" w:eastAsia="Calibri" w:hAnsi="Times New Roman" w:cs="Times New Roman"/>
              </w:rPr>
              <w:t>rozsah požadovaný u tohoto</w:t>
            </w:r>
            <w:r w:rsidRPr="00016BD3">
              <w:rPr>
                <w:rFonts w:ascii="Times New Roman" w:eastAsia="Calibri" w:hAnsi="Times New Roman" w:cs="Times New Roman"/>
              </w:rPr>
              <w:t xml:space="preserve"> typ</w:t>
            </w:r>
            <w:r>
              <w:rPr>
                <w:rFonts w:ascii="Times New Roman" w:eastAsia="Calibri" w:hAnsi="Times New Roman" w:cs="Times New Roman"/>
              </w:rPr>
              <w:t>u</w:t>
            </w:r>
            <w:r w:rsidRPr="00016BD3">
              <w:rPr>
                <w:rFonts w:ascii="Times New Roman" w:eastAsia="Calibri" w:hAnsi="Times New Roman" w:cs="Times New Roman"/>
              </w:rPr>
              <w:t xml:space="preserve"> práce</w:t>
            </w:r>
          </w:p>
          <w:p w:rsidR="00B411DB" w:rsidRPr="00016BD3" w:rsidRDefault="00DA08C7" w:rsidP="00016BD3">
            <w:pPr>
              <w:jc w:val="both"/>
              <w:rPr>
                <w:sz w:val="22"/>
                <w:szCs w:val="22"/>
              </w:rPr>
            </w:pPr>
            <w:r w:rsidRPr="00016BD3">
              <w:rPr>
                <w:b/>
                <w:sz w:val="22"/>
                <w:szCs w:val="22"/>
              </w:rPr>
              <w:t>Bakalářskou práci doporučuji k obhajobě</w:t>
            </w:r>
            <w:r w:rsidRPr="00016BD3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AE6ADD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A08C7">
              <w:rPr>
                <w:sz w:val="22"/>
                <w:szCs w:val="22"/>
              </w:rPr>
              <w:t xml:space="preserve"> 16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A21AA">
              <w:rPr>
                <w:sz w:val="22"/>
                <w:szCs w:val="22"/>
              </w:rPr>
              <w:t xml:space="preserve"> </w:t>
            </w:r>
            <w:proofErr w:type="spellStart"/>
            <w:r w:rsidR="001A21AA">
              <w:rPr>
                <w:sz w:val="22"/>
                <w:szCs w:val="22"/>
              </w:rPr>
              <w:t>Šalenová</w:t>
            </w:r>
            <w:proofErr w:type="spellEnd"/>
            <w:r w:rsidR="001A21AA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2CE5" w:rsidRDefault="00462CE5">
      <w:r>
        <w:separator/>
      </w:r>
    </w:p>
  </w:endnote>
  <w:endnote w:type="continuationSeparator" w:id="0">
    <w:p w:rsidR="00462CE5" w:rsidRDefault="00462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2CE5" w:rsidRDefault="00462CE5">
      <w:r>
        <w:separator/>
      </w:r>
    </w:p>
  </w:footnote>
  <w:footnote w:type="continuationSeparator" w:id="0">
    <w:p w:rsidR="00462CE5" w:rsidRDefault="00462CE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16BD3"/>
    <w:rsid w:val="000E2C47"/>
    <w:rsid w:val="00187CD1"/>
    <w:rsid w:val="001A21AA"/>
    <w:rsid w:val="001E2CF5"/>
    <w:rsid w:val="00362AB0"/>
    <w:rsid w:val="003813C3"/>
    <w:rsid w:val="003F5DA2"/>
    <w:rsid w:val="00462CE5"/>
    <w:rsid w:val="00512982"/>
    <w:rsid w:val="00514664"/>
    <w:rsid w:val="00526D47"/>
    <w:rsid w:val="0055255D"/>
    <w:rsid w:val="005C219A"/>
    <w:rsid w:val="006847E2"/>
    <w:rsid w:val="006F16A8"/>
    <w:rsid w:val="00730C1A"/>
    <w:rsid w:val="007A683B"/>
    <w:rsid w:val="008E5A0A"/>
    <w:rsid w:val="009B2363"/>
    <w:rsid w:val="009D745B"/>
    <w:rsid w:val="009E7A2A"/>
    <w:rsid w:val="00A87960"/>
    <w:rsid w:val="00AE6ADD"/>
    <w:rsid w:val="00B11924"/>
    <w:rsid w:val="00B411DB"/>
    <w:rsid w:val="00BA3203"/>
    <w:rsid w:val="00C03D7D"/>
    <w:rsid w:val="00C50B27"/>
    <w:rsid w:val="00D50C55"/>
    <w:rsid w:val="00D607AE"/>
    <w:rsid w:val="00D62416"/>
    <w:rsid w:val="00D713BD"/>
    <w:rsid w:val="00DA08C7"/>
    <w:rsid w:val="00DC1BF5"/>
    <w:rsid w:val="00DC5CE0"/>
    <w:rsid w:val="00DF2DC7"/>
    <w:rsid w:val="00E709EA"/>
    <w:rsid w:val="00F7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en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287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2015-05-18T10:03:00Z</cp:lastPrinted>
  <dcterms:created xsi:type="dcterms:W3CDTF">2015-05-18T10:03:00Z</dcterms:created>
  <dcterms:modified xsi:type="dcterms:W3CDTF">2015-05-18T10:03:00Z</dcterms:modified>
</cp:coreProperties>
</file>