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581087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02B5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Jitka Zajíčková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/>
            </w:tblPr>
            <w:tblGrid>
              <w:gridCol w:w="6804"/>
            </w:tblGrid>
            <w:tr w:rsidR="00C02B58" w:rsidRPr="00B27114">
              <w:trPr>
                <w:trHeight w:val="499"/>
              </w:trPr>
              <w:tc>
                <w:tcPr>
                  <w:tcW w:w="0" w:type="auto"/>
                </w:tcPr>
                <w:p w:rsidR="00B27114" w:rsidRPr="00B27114" w:rsidRDefault="00C02B58" w:rsidP="00B27114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>Zaměstnanost člověka bez domova jako faktor ovlivňující změnu jeho životního stylu</w:t>
                  </w:r>
                </w:p>
              </w:tc>
            </w:tr>
          </w:tbl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32268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0312A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4E9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0312A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0312A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312AF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5A5B3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011C08" w:rsidRPr="008D3BE6" w:rsidRDefault="00011C08" w:rsidP="00011C08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</w:t>
            </w:r>
            <w:r w:rsidR="005D6594">
              <w:rPr>
                <w:sz w:val="22"/>
                <w:szCs w:val="22"/>
              </w:rPr>
              <w:t xml:space="preserve"> </w:t>
            </w:r>
            <w:r w:rsidR="000214C9">
              <w:rPr>
                <w:sz w:val="22"/>
                <w:szCs w:val="22"/>
              </w:rPr>
              <w:t>zajímavý</w:t>
            </w:r>
            <w:r w:rsidR="003E3BB7">
              <w:rPr>
                <w:sz w:val="22"/>
                <w:szCs w:val="22"/>
              </w:rPr>
              <w:t xml:space="preserve"> </w:t>
            </w:r>
            <w:r w:rsidR="000E5587">
              <w:rPr>
                <w:sz w:val="22"/>
                <w:szCs w:val="22"/>
              </w:rPr>
              <w:t>námět</w:t>
            </w:r>
            <w:r w:rsidR="0041482A">
              <w:rPr>
                <w:sz w:val="22"/>
                <w:szCs w:val="22"/>
              </w:rPr>
              <w:t>, vztah k</w:t>
            </w:r>
            <w:r w:rsidR="000214C9">
              <w:rPr>
                <w:sz w:val="22"/>
                <w:szCs w:val="22"/>
              </w:rPr>
              <w:t xml:space="preserve"> oboru </w:t>
            </w:r>
            <w:r w:rsidR="0041482A">
              <w:rPr>
                <w:sz w:val="22"/>
                <w:szCs w:val="22"/>
              </w:rPr>
              <w:t>vyplývá již z názvu práce</w:t>
            </w:r>
          </w:p>
          <w:p w:rsidR="00043E15" w:rsidRPr="00E357F9" w:rsidRDefault="001A7D28" w:rsidP="00E357F9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Vhodné</w:t>
            </w:r>
            <w:r w:rsidR="00912D01">
              <w:rPr>
                <w:sz w:val="22"/>
                <w:szCs w:val="22"/>
              </w:rPr>
              <w:t xml:space="preserve"> zaměření kapitol teoretické části</w:t>
            </w:r>
          </w:p>
          <w:p w:rsidR="00E7447B" w:rsidRPr="00F31A9D" w:rsidRDefault="00963A85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Vhodná formulace výzkumných cílů</w:t>
            </w:r>
            <w:r w:rsidR="00E7447B">
              <w:rPr>
                <w:sz w:val="22"/>
                <w:szCs w:val="22"/>
              </w:rPr>
              <w:t xml:space="preserve"> kvalitativního výzkumu, srozumitelně popsaná metodologie výzkumu</w:t>
            </w:r>
            <w:r w:rsidR="00F31A9D">
              <w:rPr>
                <w:sz w:val="22"/>
                <w:szCs w:val="22"/>
              </w:rPr>
              <w:t>, autorka v této souvislosti zmiňuje i etická pravidla</w:t>
            </w:r>
          </w:p>
          <w:p w:rsidR="00245749" w:rsidRPr="002255F3" w:rsidRDefault="00772AA5" w:rsidP="002255F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Promyšlené otázky rozhovoru s respondenty</w:t>
            </w:r>
          </w:p>
          <w:p w:rsidR="00E7447B" w:rsidRPr="00E7447B" w:rsidRDefault="00245749" w:rsidP="00E7447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Lze konstatovat, že výsledky zajímavého výzkumu byly splněny</w:t>
            </w:r>
            <w:r w:rsidR="002E6210">
              <w:rPr>
                <w:sz w:val="22"/>
                <w:szCs w:val="22"/>
              </w:rPr>
              <w:t>, autorka formuluje podnětná doporučení pro praxi</w:t>
            </w:r>
          </w:p>
          <w:p w:rsidR="00E7447B" w:rsidRPr="00E7447B" w:rsidRDefault="00E7447B" w:rsidP="00E7447B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043E15" w:rsidRDefault="00512FFE" w:rsidP="002E6210">
            <w:pPr>
              <w:pStyle w:val="Odstavecseseznamem"/>
              <w:rPr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  <w:r w:rsidR="00082B84" w:rsidRPr="00E7447B">
              <w:rPr>
                <w:sz w:val="22"/>
                <w:szCs w:val="22"/>
              </w:rPr>
              <w:t xml:space="preserve"> </w:t>
            </w:r>
          </w:p>
          <w:p w:rsidR="002E6210" w:rsidRPr="002E6210" w:rsidRDefault="002E6210" w:rsidP="002E621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podložena menším počtem odborných zdrojů</w:t>
            </w:r>
          </w:p>
          <w:p w:rsidR="002E6210" w:rsidRPr="002E6210" w:rsidRDefault="00963A85" w:rsidP="002E621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závěrečné shrnutí teoretické části</w:t>
            </w:r>
            <w:r w:rsidR="002E6210">
              <w:rPr>
                <w:sz w:val="22"/>
                <w:szCs w:val="22"/>
              </w:rPr>
              <w:t>, podobně je tomu i s diskusí</w:t>
            </w:r>
          </w:p>
          <w:p w:rsidR="00245749" w:rsidRPr="00E7447B" w:rsidRDefault="00E7447B" w:rsidP="00E7447B">
            <w:pPr>
              <w:pStyle w:val="Odstavecseseznamem"/>
              <w:tabs>
                <w:tab w:val="left" w:pos="2267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8390B" w:rsidRDefault="00B411DB" w:rsidP="00E7447B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E7447B">
              <w:rPr>
                <w:sz w:val="22"/>
                <w:szCs w:val="22"/>
              </w:rPr>
              <w:t>Lze najít nějaký vztah mezi výsledky Vašeho výzkumu a jinými tuzemskými výzkumy v této oblasti?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10F3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6E2F" w:rsidRDefault="00E16E2F">
      <w:r>
        <w:separator/>
      </w:r>
    </w:p>
  </w:endnote>
  <w:endnote w:type="continuationSeparator" w:id="0">
    <w:p w:rsidR="00E16E2F" w:rsidRDefault="00E16E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6E2F" w:rsidRDefault="00E16E2F">
      <w:r>
        <w:separator/>
      </w:r>
    </w:p>
  </w:footnote>
  <w:footnote w:type="continuationSeparator" w:id="0">
    <w:p w:rsidR="00E16E2F" w:rsidRDefault="00E16E2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11C08"/>
    <w:rsid w:val="000214C9"/>
    <w:rsid w:val="000312AF"/>
    <w:rsid w:val="00032B6A"/>
    <w:rsid w:val="00036C00"/>
    <w:rsid w:val="000430A0"/>
    <w:rsid w:val="00043E15"/>
    <w:rsid w:val="0005616F"/>
    <w:rsid w:val="0006698B"/>
    <w:rsid w:val="00082B84"/>
    <w:rsid w:val="000B3262"/>
    <w:rsid w:val="000B48E1"/>
    <w:rsid w:val="000C0496"/>
    <w:rsid w:val="000C159D"/>
    <w:rsid w:val="000C1F11"/>
    <w:rsid w:val="000C6427"/>
    <w:rsid w:val="000D0605"/>
    <w:rsid w:val="000E5587"/>
    <w:rsid w:val="000E7F35"/>
    <w:rsid w:val="000F6A4C"/>
    <w:rsid w:val="00102D8D"/>
    <w:rsid w:val="00104E90"/>
    <w:rsid w:val="001271D5"/>
    <w:rsid w:val="00127FCD"/>
    <w:rsid w:val="00133896"/>
    <w:rsid w:val="00142823"/>
    <w:rsid w:val="00154F27"/>
    <w:rsid w:val="00180EB8"/>
    <w:rsid w:val="0018390B"/>
    <w:rsid w:val="00191FB7"/>
    <w:rsid w:val="001A0805"/>
    <w:rsid w:val="001A7D28"/>
    <w:rsid w:val="001B2DD3"/>
    <w:rsid w:val="001B6E33"/>
    <w:rsid w:val="001C41F1"/>
    <w:rsid w:val="001D031B"/>
    <w:rsid w:val="001D192F"/>
    <w:rsid w:val="001D3733"/>
    <w:rsid w:val="001F6AD0"/>
    <w:rsid w:val="00216549"/>
    <w:rsid w:val="00220197"/>
    <w:rsid w:val="00220B69"/>
    <w:rsid w:val="002255F3"/>
    <w:rsid w:val="00245749"/>
    <w:rsid w:val="002528AA"/>
    <w:rsid w:val="00260D35"/>
    <w:rsid w:val="00274252"/>
    <w:rsid w:val="002A1500"/>
    <w:rsid w:val="002A2D29"/>
    <w:rsid w:val="002B24A3"/>
    <w:rsid w:val="002E2C58"/>
    <w:rsid w:val="002E6210"/>
    <w:rsid w:val="002F3E68"/>
    <w:rsid w:val="003100FC"/>
    <w:rsid w:val="0031471A"/>
    <w:rsid w:val="0032268A"/>
    <w:rsid w:val="003430D2"/>
    <w:rsid w:val="00362968"/>
    <w:rsid w:val="00362AB0"/>
    <w:rsid w:val="0036655A"/>
    <w:rsid w:val="003679FC"/>
    <w:rsid w:val="00370257"/>
    <w:rsid w:val="003E165E"/>
    <w:rsid w:val="003E3BB7"/>
    <w:rsid w:val="003F5DA2"/>
    <w:rsid w:val="0041482A"/>
    <w:rsid w:val="004411A3"/>
    <w:rsid w:val="0044145B"/>
    <w:rsid w:val="004518FA"/>
    <w:rsid w:val="004733A2"/>
    <w:rsid w:val="00477590"/>
    <w:rsid w:val="00486292"/>
    <w:rsid w:val="004961A1"/>
    <w:rsid w:val="004A61DF"/>
    <w:rsid w:val="004B4BEF"/>
    <w:rsid w:val="004E00D7"/>
    <w:rsid w:val="004F1946"/>
    <w:rsid w:val="00500C79"/>
    <w:rsid w:val="0050664E"/>
    <w:rsid w:val="0051268B"/>
    <w:rsid w:val="00512982"/>
    <w:rsid w:val="00512FFE"/>
    <w:rsid w:val="0051766C"/>
    <w:rsid w:val="00526D47"/>
    <w:rsid w:val="0055255D"/>
    <w:rsid w:val="00577514"/>
    <w:rsid w:val="00577DFC"/>
    <w:rsid w:val="00581087"/>
    <w:rsid w:val="005A497E"/>
    <w:rsid w:val="005A5B32"/>
    <w:rsid w:val="005C219A"/>
    <w:rsid w:val="005D6594"/>
    <w:rsid w:val="00635C8E"/>
    <w:rsid w:val="00642B12"/>
    <w:rsid w:val="006467D9"/>
    <w:rsid w:val="00646956"/>
    <w:rsid w:val="00650C34"/>
    <w:rsid w:val="00667D12"/>
    <w:rsid w:val="00677FC3"/>
    <w:rsid w:val="006847E2"/>
    <w:rsid w:val="006A4F6F"/>
    <w:rsid w:val="006C1343"/>
    <w:rsid w:val="006D11C8"/>
    <w:rsid w:val="006F6EB5"/>
    <w:rsid w:val="007017FE"/>
    <w:rsid w:val="00710F28"/>
    <w:rsid w:val="00726ED0"/>
    <w:rsid w:val="0073526D"/>
    <w:rsid w:val="007363FE"/>
    <w:rsid w:val="00745EAA"/>
    <w:rsid w:val="007553A2"/>
    <w:rsid w:val="0075636F"/>
    <w:rsid w:val="00761BDF"/>
    <w:rsid w:val="00772AA5"/>
    <w:rsid w:val="007952CC"/>
    <w:rsid w:val="00795C81"/>
    <w:rsid w:val="007A449C"/>
    <w:rsid w:val="007A5A09"/>
    <w:rsid w:val="007B3269"/>
    <w:rsid w:val="007B46E6"/>
    <w:rsid w:val="007C2B98"/>
    <w:rsid w:val="007C4E41"/>
    <w:rsid w:val="007C7927"/>
    <w:rsid w:val="007F4BBF"/>
    <w:rsid w:val="00803210"/>
    <w:rsid w:val="0080660F"/>
    <w:rsid w:val="00807897"/>
    <w:rsid w:val="00813DA6"/>
    <w:rsid w:val="008238A8"/>
    <w:rsid w:val="008457C4"/>
    <w:rsid w:val="008614B3"/>
    <w:rsid w:val="00895D03"/>
    <w:rsid w:val="008A1594"/>
    <w:rsid w:val="008B0BF9"/>
    <w:rsid w:val="008B628B"/>
    <w:rsid w:val="008D3BE6"/>
    <w:rsid w:val="00900588"/>
    <w:rsid w:val="00906528"/>
    <w:rsid w:val="00911C31"/>
    <w:rsid w:val="00912D01"/>
    <w:rsid w:val="009130F4"/>
    <w:rsid w:val="009276BE"/>
    <w:rsid w:val="009406F9"/>
    <w:rsid w:val="009408AB"/>
    <w:rsid w:val="00944E0E"/>
    <w:rsid w:val="009566E9"/>
    <w:rsid w:val="00963A85"/>
    <w:rsid w:val="00973C0D"/>
    <w:rsid w:val="00993BA4"/>
    <w:rsid w:val="009A27D5"/>
    <w:rsid w:val="009C3A84"/>
    <w:rsid w:val="009C4C46"/>
    <w:rsid w:val="009C61DB"/>
    <w:rsid w:val="009D23E2"/>
    <w:rsid w:val="00A11A6E"/>
    <w:rsid w:val="00A12936"/>
    <w:rsid w:val="00A261F6"/>
    <w:rsid w:val="00A423EC"/>
    <w:rsid w:val="00A478B1"/>
    <w:rsid w:val="00A74F11"/>
    <w:rsid w:val="00A7531B"/>
    <w:rsid w:val="00A80CFD"/>
    <w:rsid w:val="00A84A69"/>
    <w:rsid w:val="00A85083"/>
    <w:rsid w:val="00A87FF4"/>
    <w:rsid w:val="00A91149"/>
    <w:rsid w:val="00AC1E35"/>
    <w:rsid w:val="00AF0791"/>
    <w:rsid w:val="00B038DE"/>
    <w:rsid w:val="00B10F35"/>
    <w:rsid w:val="00B25FD0"/>
    <w:rsid w:val="00B27114"/>
    <w:rsid w:val="00B323A8"/>
    <w:rsid w:val="00B411DB"/>
    <w:rsid w:val="00B4171A"/>
    <w:rsid w:val="00B81BF0"/>
    <w:rsid w:val="00B834AA"/>
    <w:rsid w:val="00BA3203"/>
    <w:rsid w:val="00BA771E"/>
    <w:rsid w:val="00BF6A53"/>
    <w:rsid w:val="00BF7B07"/>
    <w:rsid w:val="00C00B19"/>
    <w:rsid w:val="00C02B58"/>
    <w:rsid w:val="00C05742"/>
    <w:rsid w:val="00C0772D"/>
    <w:rsid w:val="00C30033"/>
    <w:rsid w:val="00C30C61"/>
    <w:rsid w:val="00C32E17"/>
    <w:rsid w:val="00C37ADF"/>
    <w:rsid w:val="00C50857"/>
    <w:rsid w:val="00C50B27"/>
    <w:rsid w:val="00C67D5F"/>
    <w:rsid w:val="00CA7D64"/>
    <w:rsid w:val="00CC65A9"/>
    <w:rsid w:val="00CD5E2B"/>
    <w:rsid w:val="00CE66A7"/>
    <w:rsid w:val="00D05C79"/>
    <w:rsid w:val="00D0693D"/>
    <w:rsid w:val="00D13EEA"/>
    <w:rsid w:val="00D30B33"/>
    <w:rsid w:val="00D747AE"/>
    <w:rsid w:val="00DA00C8"/>
    <w:rsid w:val="00DC1891"/>
    <w:rsid w:val="00DC1BF5"/>
    <w:rsid w:val="00DD20BB"/>
    <w:rsid w:val="00DE582A"/>
    <w:rsid w:val="00DF0E9D"/>
    <w:rsid w:val="00E0420D"/>
    <w:rsid w:val="00E057A5"/>
    <w:rsid w:val="00E142C2"/>
    <w:rsid w:val="00E16E2F"/>
    <w:rsid w:val="00E357F9"/>
    <w:rsid w:val="00E4796A"/>
    <w:rsid w:val="00E709EA"/>
    <w:rsid w:val="00E72B05"/>
    <w:rsid w:val="00E7447B"/>
    <w:rsid w:val="00E93931"/>
    <w:rsid w:val="00ED2FBE"/>
    <w:rsid w:val="00EE45B2"/>
    <w:rsid w:val="00EF76D8"/>
    <w:rsid w:val="00F0004F"/>
    <w:rsid w:val="00F02346"/>
    <w:rsid w:val="00F1326B"/>
    <w:rsid w:val="00F21DF4"/>
    <w:rsid w:val="00F3060C"/>
    <w:rsid w:val="00F31A9D"/>
    <w:rsid w:val="00F377BA"/>
    <w:rsid w:val="00F6651D"/>
    <w:rsid w:val="00F71759"/>
    <w:rsid w:val="00F71CB6"/>
    <w:rsid w:val="00F91CB6"/>
    <w:rsid w:val="00FB2CC7"/>
    <w:rsid w:val="00FB3D73"/>
    <w:rsid w:val="00FE5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302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2</cp:revision>
  <cp:lastPrinted>2015-04-29T13:14:00Z</cp:lastPrinted>
  <dcterms:created xsi:type="dcterms:W3CDTF">2015-05-17T19:08:00Z</dcterms:created>
  <dcterms:modified xsi:type="dcterms:W3CDTF">2015-05-17T19:08:00Z</dcterms:modified>
</cp:coreProperties>
</file>