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754B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Iva Kyslingerová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754B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Age management a problematika nezaměstnanosti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F754B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F754B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35D21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5526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55261B" w:rsidRPr="00C50B27" w:rsidRDefault="0055261B" w:rsidP="00362AB0">
            <w:pPr>
              <w:rPr>
                <w:b/>
                <w:sz w:val="22"/>
                <w:szCs w:val="22"/>
              </w:rPr>
            </w:pPr>
          </w:p>
          <w:p w:rsidR="0055261B" w:rsidRDefault="00935D21" w:rsidP="003746F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podává teoretický základ a náhled do dané problematiky. </w:t>
            </w:r>
            <w:r w:rsidR="0055261B">
              <w:rPr>
                <w:sz w:val="22"/>
                <w:szCs w:val="22"/>
              </w:rPr>
              <w:t>Slabou stránkou práce je její úprava, nedostatečná úroveň jazykového zpracování hlavn</w:t>
            </w:r>
            <w:r w:rsidR="007F59C1">
              <w:rPr>
                <w:sz w:val="22"/>
                <w:szCs w:val="22"/>
              </w:rPr>
              <w:t>ě</w:t>
            </w:r>
            <w:r w:rsidR="0055261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co se týče </w:t>
            </w:r>
            <w:r w:rsidR="0055261B">
              <w:rPr>
                <w:sz w:val="22"/>
                <w:szCs w:val="22"/>
              </w:rPr>
              <w:t xml:space="preserve">stylistické </w:t>
            </w:r>
            <w:r>
              <w:rPr>
                <w:sz w:val="22"/>
                <w:szCs w:val="22"/>
              </w:rPr>
              <w:t>správnosti na</w:t>
            </w:r>
            <w:r w:rsidR="0055261B">
              <w:rPr>
                <w:sz w:val="22"/>
                <w:szCs w:val="22"/>
              </w:rPr>
              <w:t xml:space="preserve">př. na s. 14: </w:t>
            </w:r>
            <w:r w:rsidR="0055261B" w:rsidRPr="0055261B">
              <w:rPr>
                <w:sz w:val="22"/>
                <w:szCs w:val="22"/>
              </w:rPr>
              <w:t>Rodiče mi odmalička říkali</w:t>
            </w:r>
            <w:r w:rsidR="0055261B">
              <w:rPr>
                <w:sz w:val="22"/>
                <w:szCs w:val="22"/>
              </w:rPr>
              <w:t xml:space="preserve"> …</w:t>
            </w:r>
            <w:r w:rsidR="0055261B" w:rsidRPr="0055261B">
              <w:rPr>
                <w:sz w:val="22"/>
                <w:szCs w:val="22"/>
              </w:rPr>
              <w:t>Z vlastní zkušenosti můžu ří</w:t>
            </w:r>
            <w:r w:rsidR="0055261B">
              <w:rPr>
                <w:sz w:val="22"/>
                <w:szCs w:val="22"/>
              </w:rPr>
              <w:t>ct…</w:t>
            </w:r>
            <w:r w:rsidR="0055261B" w:rsidRPr="0055261B">
              <w:rPr>
                <w:sz w:val="22"/>
                <w:szCs w:val="22"/>
              </w:rPr>
              <w:t xml:space="preserve"> U mě a mých vrstevníků</w:t>
            </w:r>
            <w:r w:rsidR="0055261B">
              <w:rPr>
                <w:sz w:val="22"/>
                <w:szCs w:val="22"/>
              </w:rPr>
              <w:t>…</w:t>
            </w:r>
            <w:r>
              <w:rPr>
                <w:sz w:val="22"/>
                <w:szCs w:val="22"/>
              </w:rPr>
              <w:t>a jiné. Autorka se odbornou citaci snaží obohatit a vyvážit tvorbou vlastního textu, názor</w:t>
            </w:r>
            <w:r w:rsidRPr="00C50B27">
              <w:rPr>
                <w:sz w:val="22"/>
                <w:szCs w:val="22"/>
              </w:rPr>
              <w:t>ů</w:t>
            </w:r>
            <w:r>
              <w:rPr>
                <w:sz w:val="22"/>
                <w:szCs w:val="22"/>
              </w:rPr>
              <w:t xml:space="preserve"> a myšlenek k danému tématu. </w:t>
            </w:r>
          </w:p>
          <w:p w:rsidR="00B411DB" w:rsidRPr="00935D21" w:rsidRDefault="00935D21" w:rsidP="003746F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rámci realizovaného kvantitativního výzkumu metodou dotazníkového šetření byl stanoven zajímavý </w:t>
            </w:r>
            <w:r w:rsidR="003746FD">
              <w:rPr>
                <w:sz w:val="22"/>
                <w:szCs w:val="22"/>
              </w:rPr>
              <w:t xml:space="preserve">výzkumný </w:t>
            </w:r>
            <w:r>
              <w:rPr>
                <w:sz w:val="22"/>
                <w:szCs w:val="22"/>
              </w:rPr>
              <w:t>cíl</w:t>
            </w:r>
            <w:r w:rsidR="003746FD">
              <w:rPr>
                <w:sz w:val="22"/>
                <w:szCs w:val="22"/>
              </w:rPr>
              <w:t>, a to</w:t>
            </w:r>
            <w:r>
              <w:rPr>
                <w:sz w:val="22"/>
                <w:szCs w:val="22"/>
              </w:rPr>
              <w:t xml:space="preserve"> </w:t>
            </w:r>
            <w:r w:rsidRPr="00935D21">
              <w:rPr>
                <w:bCs/>
                <w:sz w:val="22"/>
                <w:szCs w:val="22"/>
              </w:rPr>
              <w:t xml:space="preserve">zjištění </w:t>
            </w:r>
            <w:r w:rsidRPr="003746FD">
              <w:rPr>
                <w:bCs/>
                <w:i/>
                <w:sz w:val="22"/>
                <w:szCs w:val="22"/>
              </w:rPr>
              <w:t>míry implementace</w:t>
            </w:r>
            <w:r>
              <w:rPr>
                <w:bCs/>
                <w:sz w:val="22"/>
                <w:szCs w:val="22"/>
              </w:rPr>
              <w:t xml:space="preserve"> age manage</w:t>
            </w:r>
            <w:r w:rsidRPr="00935D21">
              <w:rPr>
                <w:bCs/>
                <w:sz w:val="22"/>
                <w:szCs w:val="22"/>
              </w:rPr>
              <w:t xml:space="preserve">mentu </w:t>
            </w:r>
            <w:r w:rsidRPr="003746FD">
              <w:rPr>
                <w:bCs/>
                <w:i/>
                <w:sz w:val="22"/>
                <w:szCs w:val="22"/>
              </w:rPr>
              <w:t>v organizacích</w:t>
            </w:r>
            <w:r w:rsidRPr="00935D21">
              <w:rPr>
                <w:bCs/>
                <w:sz w:val="22"/>
                <w:szCs w:val="22"/>
              </w:rPr>
              <w:t xml:space="preserve"> a jeho dopad na snížení nezaměstnanosti</w:t>
            </w:r>
            <w:r>
              <w:rPr>
                <w:sz w:val="22"/>
                <w:szCs w:val="22"/>
              </w:rPr>
              <w:t xml:space="preserve">, který se podařilo splnit do jisté míry. </w:t>
            </w:r>
            <w:r w:rsidR="00916262">
              <w:rPr>
                <w:sz w:val="22"/>
                <w:szCs w:val="22"/>
              </w:rPr>
              <w:t>Každopádně se výzkumem dospělo k</w:t>
            </w:r>
            <w:r w:rsidR="003746FD">
              <w:rPr>
                <w:sz w:val="22"/>
                <w:szCs w:val="22"/>
              </w:rPr>
              <w:t xml:space="preserve"> přínosným a </w:t>
            </w:r>
            <w:r w:rsidR="00916262">
              <w:rPr>
                <w:sz w:val="22"/>
                <w:szCs w:val="22"/>
              </w:rPr>
              <w:t>zajímavým zjištěním ve vztahu k tématu práce s</w:t>
            </w:r>
            <w:r w:rsidR="003746FD">
              <w:rPr>
                <w:sz w:val="22"/>
                <w:szCs w:val="22"/>
              </w:rPr>
              <w:t> </w:t>
            </w:r>
            <w:r w:rsidR="007F59C1">
              <w:rPr>
                <w:sz w:val="22"/>
                <w:szCs w:val="22"/>
              </w:rPr>
              <w:t>jej</w:t>
            </w:r>
            <w:r w:rsidR="003746FD">
              <w:rPr>
                <w:sz w:val="22"/>
                <w:szCs w:val="22"/>
              </w:rPr>
              <w:t xml:space="preserve">ich </w:t>
            </w:r>
            <w:r w:rsidR="00916262">
              <w:rPr>
                <w:sz w:val="22"/>
                <w:szCs w:val="22"/>
              </w:rPr>
              <w:t xml:space="preserve">možným využitím v praxi.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9A02B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</w:t>
            </w:r>
            <w:r w:rsidR="004D58A9">
              <w:rPr>
                <w:sz w:val="22"/>
                <w:szCs w:val="22"/>
              </w:rPr>
              <w:t xml:space="preserve"> Definujte</w:t>
            </w:r>
            <w:r w:rsidR="00367472">
              <w:rPr>
                <w:sz w:val="22"/>
                <w:szCs w:val="22"/>
              </w:rPr>
              <w:t xml:space="preserve"> pojem </w:t>
            </w:r>
            <w:r w:rsidR="00367472" w:rsidRPr="00367472">
              <w:rPr>
                <w:i/>
                <w:sz w:val="22"/>
                <w:szCs w:val="22"/>
              </w:rPr>
              <w:t>age management</w:t>
            </w:r>
            <w:r w:rsidR="00367472">
              <w:rPr>
                <w:sz w:val="22"/>
                <w:szCs w:val="22"/>
              </w:rPr>
              <w:t xml:space="preserve">, vyjmenujte úrovně a nástroje age managementu. </w:t>
            </w:r>
            <w:r w:rsidRPr="00367472">
              <w:rPr>
                <w:sz w:val="22"/>
                <w:szCs w:val="22"/>
              </w:rPr>
              <w:t xml:space="preserve"> </w:t>
            </w:r>
            <w:r w:rsidR="004D58A9">
              <w:rPr>
                <w:sz w:val="22"/>
                <w:szCs w:val="22"/>
              </w:rPr>
              <w:t xml:space="preserve">Přibližte </w:t>
            </w:r>
            <w:r w:rsidRPr="00367472">
              <w:rPr>
                <w:sz w:val="22"/>
                <w:szCs w:val="22"/>
              </w:rPr>
              <w:t xml:space="preserve">publikaci </w:t>
            </w:r>
            <w:r w:rsidRPr="00367472">
              <w:rPr>
                <w:bCs/>
                <w:i/>
                <w:sz w:val="22"/>
                <w:szCs w:val="22"/>
              </w:rPr>
              <w:t>Age management pro práci s cílovou skupinou 50+</w:t>
            </w:r>
            <w:r w:rsidR="00367472" w:rsidRPr="00367472">
              <w:rPr>
                <w:bCs/>
                <w:i/>
                <w:sz w:val="22"/>
                <w:szCs w:val="22"/>
              </w:rPr>
              <w:t>.</w:t>
            </w:r>
            <w:r w:rsidR="00367472" w:rsidRPr="00367472">
              <w:rPr>
                <w:bCs/>
                <w:sz w:val="22"/>
                <w:szCs w:val="22"/>
              </w:rPr>
              <w:t xml:space="preserve"> Odůvodněte</w:t>
            </w:r>
            <w:r w:rsidR="00367472">
              <w:rPr>
                <w:bCs/>
                <w:sz w:val="22"/>
                <w:szCs w:val="22"/>
              </w:rPr>
              <w:t xml:space="preserve"> zaměření se na tuto cílovou skupinu také ve výzkumné části. </w:t>
            </w:r>
            <w:r w:rsidR="00367472" w:rsidRPr="00367472">
              <w:rPr>
                <w:bCs/>
                <w:sz w:val="22"/>
                <w:szCs w:val="22"/>
              </w:rPr>
              <w:t xml:space="preserve"> </w:t>
            </w:r>
          </w:p>
          <w:p w:rsidR="009A02BB" w:rsidRDefault="009A02B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2)</w:t>
            </w:r>
            <w:r w:rsidR="00367472">
              <w:rPr>
                <w:sz w:val="22"/>
                <w:szCs w:val="22"/>
              </w:rPr>
              <w:t xml:space="preserve"> Uveďte použitou metodiku, cíl výzkumu a prezentujte hlavní výzkumná zjištění a jejich význam. </w:t>
            </w:r>
          </w:p>
          <w:p w:rsidR="009A02BB" w:rsidRPr="00C50B27" w:rsidRDefault="009A02B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3)</w:t>
            </w:r>
            <w:r w:rsidR="00367472">
              <w:rPr>
                <w:sz w:val="22"/>
                <w:szCs w:val="22"/>
              </w:rPr>
              <w:t xml:space="preserve"> Jak</w:t>
            </w:r>
            <w:r w:rsidR="007F59C1">
              <w:rPr>
                <w:sz w:val="22"/>
                <w:szCs w:val="22"/>
              </w:rPr>
              <w:t>á</w:t>
            </w:r>
            <w:r w:rsidR="00367472">
              <w:rPr>
                <w:sz w:val="22"/>
                <w:szCs w:val="22"/>
              </w:rPr>
              <w:t xml:space="preserve"> jsou vaše doporučení pro praxi a další výzkumn</w:t>
            </w:r>
            <w:r w:rsidR="007F59C1">
              <w:rPr>
                <w:sz w:val="22"/>
                <w:szCs w:val="22"/>
              </w:rPr>
              <w:t>ou</w:t>
            </w:r>
            <w:r w:rsidR="00367472">
              <w:rPr>
                <w:sz w:val="22"/>
                <w:szCs w:val="22"/>
              </w:rPr>
              <w:t xml:space="preserve"> činnost?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4D58A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35DDF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36BD" w:rsidRDefault="006036BD">
      <w:r>
        <w:separator/>
      </w:r>
    </w:p>
  </w:endnote>
  <w:endnote w:type="continuationSeparator" w:id="0">
    <w:p w:rsidR="006036BD" w:rsidRDefault="006036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36BD" w:rsidRDefault="006036BD">
      <w:r>
        <w:separator/>
      </w:r>
    </w:p>
  </w:footnote>
  <w:footnote w:type="continuationSeparator" w:id="0">
    <w:p w:rsidR="006036BD" w:rsidRDefault="006036BD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B3D22"/>
    <w:rsid w:val="000E2C47"/>
    <w:rsid w:val="00135DDF"/>
    <w:rsid w:val="00171E09"/>
    <w:rsid w:val="001E4F08"/>
    <w:rsid w:val="00362AB0"/>
    <w:rsid w:val="00367472"/>
    <w:rsid w:val="003746FD"/>
    <w:rsid w:val="003F5DA2"/>
    <w:rsid w:val="00453CE2"/>
    <w:rsid w:val="004D58A9"/>
    <w:rsid w:val="00512982"/>
    <w:rsid w:val="00514664"/>
    <w:rsid w:val="00524F66"/>
    <w:rsid w:val="00526D47"/>
    <w:rsid w:val="0055255D"/>
    <w:rsid w:val="0055261B"/>
    <w:rsid w:val="005A5E07"/>
    <w:rsid w:val="005C219A"/>
    <w:rsid w:val="005C5BDB"/>
    <w:rsid w:val="006036BD"/>
    <w:rsid w:val="006167A5"/>
    <w:rsid w:val="00632523"/>
    <w:rsid w:val="006847E2"/>
    <w:rsid w:val="006E371E"/>
    <w:rsid w:val="00730C1A"/>
    <w:rsid w:val="007F59C1"/>
    <w:rsid w:val="00916262"/>
    <w:rsid w:val="00935D21"/>
    <w:rsid w:val="009862C0"/>
    <w:rsid w:val="00987886"/>
    <w:rsid w:val="009A02BB"/>
    <w:rsid w:val="009E3053"/>
    <w:rsid w:val="009F061B"/>
    <w:rsid w:val="00AD028B"/>
    <w:rsid w:val="00B2402F"/>
    <w:rsid w:val="00B411DB"/>
    <w:rsid w:val="00BA3203"/>
    <w:rsid w:val="00C03D7D"/>
    <w:rsid w:val="00C50B27"/>
    <w:rsid w:val="00CA2969"/>
    <w:rsid w:val="00D2551A"/>
    <w:rsid w:val="00D62416"/>
    <w:rsid w:val="00DC1BF5"/>
    <w:rsid w:val="00DC5B4F"/>
    <w:rsid w:val="00E709EA"/>
    <w:rsid w:val="00EA469A"/>
    <w:rsid w:val="00F22018"/>
    <w:rsid w:val="00F754B1"/>
    <w:rsid w:val="00F86CBF"/>
    <w:rsid w:val="00FC76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1</TotalTime>
  <Pages>1</Pages>
  <Words>385</Words>
  <Characters>2199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2</cp:revision>
  <cp:lastPrinted>2012-04-25T08:21:00Z</cp:lastPrinted>
  <dcterms:created xsi:type="dcterms:W3CDTF">2015-05-19T06:29:00Z</dcterms:created>
  <dcterms:modified xsi:type="dcterms:W3CDTF">2015-05-19T06:29:00Z</dcterms:modified>
</cp:coreProperties>
</file>