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C570DE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D25AF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Iva </w:t>
            </w:r>
            <w:proofErr w:type="spellStart"/>
            <w:r>
              <w:rPr>
                <w:sz w:val="22"/>
                <w:szCs w:val="22"/>
              </w:rPr>
              <w:t>Kyslingerová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DiS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14658D" w:rsidRDefault="00D25AF3" w:rsidP="0014658D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Age</w:t>
            </w:r>
            <w:proofErr w:type="spell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management a problematika nezaměstnanosti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C570D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Hana </w:t>
            </w:r>
            <w:proofErr w:type="spellStart"/>
            <w:r>
              <w:rPr>
                <w:sz w:val="22"/>
                <w:szCs w:val="22"/>
              </w:rPr>
              <w:t>Včelařová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D25AF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D25AF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07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07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07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07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07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640A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640A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640A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640A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640A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640A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640A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7A5A09" w:rsidRPr="004A61DF" w:rsidRDefault="003B05C1" w:rsidP="004A61D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zvolila </w:t>
            </w:r>
            <w:r w:rsidR="008E59FC">
              <w:rPr>
                <w:sz w:val="22"/>
                <w:szCs w:val="22"/>
              </w:rPr>
              <w:t>aktuální</w:t>
            </w:r>
            <w:r w:rsidR="00F46EEA">
              <w:rPr>
                <w:sz w:val="22"/>
                <w:szCs w:val="22"/>
              </w:rPr>
              <w:t xml:space="preserve"> </w:t>
            </w:r>
            <w:r w:rsidR="000E5587">
              <w:rPr>
                <w:sz w:val="22"/>
                <w:szCs w:val="22"/>
              </w:rPr>
              <w:t>námět</w:t>
            </w:r>
            <w:r w:rsidR="00F46EEA">
              <w:rPr>
                <w:sz w:val="22"/>
                <w:szCs w:val="22"/>
              </w:rPr>
              <w:t xml:space="preserve">, vztah </w:t>
            </w:r>
            <w:r w:rsidR="00274252">
              <w:rPr>
                <w:sz w:val="22"/>
                <w:szCs w:val="22"/>
              </w:rPr>
              <w:t>ke studova</w:t>
            </w:r>
            <w:r>
              <w:rPr>
                <w:sz w:val="22"/>
                <w:szCs w:val="22"/>
              </w:rPr>
              <w:t>nému oboru</w:t>
            </w:r>
            <w:r w:rsidR="00F46EEA">
              <w:rPr>
                <w:sz w:val="22"/>
                <w:szCs w:val="22"/>
              </w:rPr>
              <w:t xml:space="preserve"> je</w:t>
            </w:r>
            <w:r w:rsidR="00007D21">
              <w:rPr>
                <w:sz w:val="22"/>
                <w:szCs w:val="22"/>
              </w:rPr>
              <w:t xml:space="preserve"> </w:t>
            </w:r>
            <w:r w:rsidR="00F46EEA">
              <w:rPr>
                <w:sz w:val="22"/>
                <w:szCs w:val="22"/>
              </w:rPr>
              <w:t>zřejmý</w:t>
            </w:r>
            <w:r w:rsidR="00D55E8A">
              <w:rPr>
                <w:sz w:val="22"/>
                <w:szCs w:val="22"/>
              </w:rPr>
              <w:t>, autorka jej uvádí na s. 13</w:t>
            </w:r>
          </w:p>
          <w:p w:rsidR="006005FB" w:rsidRPr="00EB4E54" w:rsidRDefault="006005FB" w:rsidP="006005F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Převažuje r</w:t>
            </w:r>
            <w:r w:rsidR="008B628B" w:rsidRPr="000C6427">
              <w:rPr>
                <w:sz w:val="22"/>
                <w:szCs w:val="22"/>
              </w:rPr>
              <w:t>elevantní zaměření kapitol teoretické části</w:t>
            </w:r>
          </w:p>
          <w:p w:rsidR="00EB4E54" w:rsidRPr="00896496" w:rsidRDefault="00EB4E54" w:rsidP="006005F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Oceňujeme </w:t>
            </w:r>
            <w:r w:rsidR="00E66BE8">
              <w:rPr>
                <w:sz w:val="22"/>
                <w:szCs w:val="22"/>
              </w:rPr>
              <w:t xml:space="preserve">snahu o </w:t>
            </w:r>
            <w:r>
              <w:rPr>
                <w:sz w:val="22"/>
                <w:szCs w:val="22"/>
              </w:rPr>
              <w:t>z</w:t>
            </w:r>
            <w:r w:rsidR="00DE2B95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 xml:space="preserve">pracování současného </w:t>
            </w:r>
            <w:r w:rsidR="00E66BE8">
              <w:rPr>
                <w:sz w:val="22"/>
                <w:szCs w:val="22"/>
              </w:rPr>
              <w:t xml:space="preserve">stavu </w:t>
            </w:r>
            <w:r>
              <w:rPr>
                <w:sz w:val="22"/>
                <w:szCs w:val="22"/>
              </w:rPr>
              <w:t xml:space="preserve">poznání </w:t>
            </w:r>
            <w:r w:rsidR="00E66BE8">
              <w:rPr>
                <w:sz w:val="22"/>
                <w:szCs w:val="22"/>
              </w:rPr>
              <w:t xml:space="preserve">zkoumané problematiky </w:t>
            </w:r>
            <w:r>
              <w:rPr>
                <w:sz w:val="22"/>
                <w:szCs w:val="22"/>
              </w:rPr>
              <w:t xml:space="preserve">v tuzemské i </w:t>
            </w:r>
            <w:r w:rsidR="00346C95">
              <w:rPr>
                <w:sz w:val="22"/>
                <w:szCs w:val="22"/>
              </w:rPr>
              <w:t xml:space="preserve">v </w:t>
            </w:r>
            <w:r>
              <w:rPr>
                <w:sz w:val="22"/>
                <w:szCs w:val="22"/>
              </w:rPr>
              <w:t>zahraniční literatuře</w:t>
            </w:r>
            <w:r w:rsidR="00346C95">
              <w:rPr>
                <w:sz w:val="22"/>
                <w:szCs w:val="22"/>
              </w:rPr>
              <w:t xml:space="preserve">, je však škoda, že autorka často </w:t>
            </w:r>
            <w:r w:rsidR="00D578DB">
              <w:rPr>
                <w:sz w:val="22"/>
                <w:szCs w:val="22"/>
              </w:rPr>
              <w:t>ulpívá</w:t>
            </w:r>
            <w:r w:rsidR="00346C95">
              <w:rPr>
                <w:sz w:val="22"/>
                <w:szCs w:val="22"/>
              </w:rPr>
              <w:t xml:space="preserve"> na obecné rovině a nepřichází s konkrétnějšími informacemi z těchto </w:t>
            </w:r>
            <w:r w:rsidR="00E66BE8">
              <w:rPr>
                <w:sz w:val="22"/>
                <w:szCs w:val="22"/>
              </w:rPr>
              <w:t>zdrojů</w:t>
            </w:r>
          </w:p>
          <w:p w:rsidR="00896496" w:rsidRPr="00F46EEA" w:rsidRDefault="00896496" w:rsidP="006005FB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Oceňujeme snahu autorky provázet pasáže z odborných zdrojů autentickými komentáři</w:t>
            </w:r>
          </w:p>
          <w:p w:rsidR="00800F5C" w:rsidRPr="00EB7FB4" w:rsidRDefault="00EB7FB4" w:rsidP="00800F5C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Značný</w:t>
            </w:r>
            <w:r w:rsidR="00441771">
              <w:rPr>
                <w:sz w:val="22"/>
                <w:szCs w:val="22"/>
              </w:rPr>
              <w:t xml:space="preserve"> počet respondentů ve výzkumu praktické části</w:t>
            </w:r>
          </w:p>
          <w:p w:rsidR="006F48C2" w:rsidRPr="00007D21" w:rsidRDefault="00007D21" w:rsidP="006005F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007D21">
              <w:rPr>
                <w:sz w:val="22"/>
                <w:szCs w:val="22"/>
              </w:rPr>
              <w:t>Sympatická osobní angažovanost autorky v problematice</w:t>
            </w:r>
          </w:p>
          <w:p w:rsidR="00072A6C" w:rsidRPr="00007D21" w:rsidRDefault="00072A6C" w:rsidP="00007D21">
            <w:pPr>
              <w:rPr>
                <w:b/>
                <w:sz w:val="22"/>
                <w:szCs w:val="22"/>
              </w:rPr>
            </w:pPr>
          </w:p>
          <w:p w:rsidR="007F4BBF" w:rsidRDefault="00512FFE" w:rsidP="000B2A10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</w:p>
          <w:p w:rsidR="005F2B8B" w:rsidRDefault="005F6D72" w:rsidP="005F2B8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Nedostatky formálního druhu,</w:t>
            </w:r>
            <w:r w:rsidR="0082372D">
              <w:rPr>
                <w:sz w:val="22"/>
                <w:szCs w:val="22"/>
              </w:rPr>
              <w:t xml:space="preserve"> </w:t>
            </w:r>
            <w:r w:rsidR="009F3D21">
              <w:rPr>
                <w:sz w:val="22"/>
                <w:szCs w:val="22"/>
              </w:rPr>
              <w:t xml:space="preserve">např. s. </w:t>
            </w:r>
            <w:bookmarkStart w:id="0" w:name="_GoBack"/>
            <w:bookmarkEnd w:id="0"/>
            <w:r>
              <w:rPr>
                <w:sz w:val="22"/>
                <w:szCs w:val="22"/>
              </w:rPr>
              <w:t>40</w:t>
            </w:r>
          </w:p>
          <w:p w:rsidR="00C04F83" w:rsidRDefault="00593E1E" w:rsidP="005F2B8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Méně vhodná prezentace</w:t>
            </w:r>
            <w:r w:rsidR="00C04F83">
              <w:rPr>
                <w:sz w:val="22"/>
                <w:szCs w:val="22"/>
              </w:rPr>
              <w:t xml:space="preserve"> teoretické části v 1.</w:t>
            </w:r>
            <w:r w:rsidR="00835980">
              <w:rPr>
                <w:sz w:val="22"/>
                <w:szCs w:val="22"/>
              </w:rPr>
              <w:t xml:space="preserve"> </w:t>
            </w:r>
            <w:r w:rsidR="00C04F83">
              <w:rPr>
                <w:sz w:val="22"/>
                <w:szCs w:val="22"/>
              </w:rPr>
              <w:t>os.</w:t>
            </w:r>
            <w:r w:rsidR="00835980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="00835980">
              <w:rPr>
                <w:sz w:val="22"/>
                <w:szCs w:val="22"/>
              </w:rPr>
              <w:t>j</w:t>
            </w:r>
            <w:proofErr w:type="spellEnd"/>
            <w:r w:rsidR="00C04F83">
              <w:rPr>
                <w:sz w:val="22"/>
                <w:szCs w:val="22"/>
              </w:rPr>
              <w:t>.</w:t>
            </w:r>
            <w:proofErr w:type="gramEnd"/>
            <w:r w:rsidR="00835980">
              <w:rPr>
                <w:sz w:val="22"/>
                <w:szCs w:val="22"/>
              </w:rPr>
              <w:t xml:space="preserve"> </w:t>
            </w:r>
            <w:r w:rsidR="00C04F83">
              <w:rPr>
                <w:sz w:val="22"/>
                <w:szCs w:val="22"/>
              </w:rPr>
              <w:t>č.</w:t>
            </w:r>
            <w:r w:rsidR="00CA2A2C">
              <w:rPr>
                <w:sz w:val="22"/>
                <w:szCs w:val="22"/>
              </w:rPr>
              <w:t>, např. s. 13</w:t>
            </w:r>
            <w:r w:rsidR="006712C0">
              <w:rPr>
                <w:sz w:val="22"/>
                <w:szCs w:val="22"/>
              </w:rPr>
              <w:t>, s. 14</w:t>
            </w:r>
          </w:p>
          <w:p w:rsidR="00D978EA" w:rsidRPr="00D978EA" w:rsidRDefault="00D978EA" w:rsidP="00D978EA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práce je podložena hraničním množstvím odborných zdrojů</w:t>
            </w:r>
          </w:p>
          <w:p w:rsidR="00D578DB" w:rsidRDefault="005F6D72" w:rsidP="005F2B8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Výzkumné cíle jsou méně obratně vyjádřeny</w:t>
            </w:r>
            <w:r w:rsidR="00420CEF">
              <w:rPr>
                <w:sz w:val="22"/>
                <w:szCs w:val="22"/>
              </w:rPr>
              <w:t xml:space="preserve"> („postoje“ aj.)</w:t>
            </w:r>
            <w:r>
              <w:rPr>
                <w:sz w:val="22"/>
                <w:szCs w:val="22"/>
              </w:rPr>
              <w:t xml:space="preserve">, </w:t>
            </w:r>
            <w:r w:rsidR="00D978EA">
              <w:rPr>
                <w:sz w:val="22"/>
                <w:szCs w:val="22"/>
              </w:rPr>
              <w:t>mezi položkami dotazníku a výzkumnými cíli ne vždy nalézáme vztah</w:t>
            </w:r>
          </w:p>
          <w:p w:rsidR="00B17542" w:rsidRPr="00EB7FB4" w:rsidRDefault="00D978EA" w:rsidP="00EB7FB4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některých položek</w:t>
            </w:r>
            <w:r w:rsidR="00800F5C">
              <w:rPr>
                <w:sz w:val="22"/>
                <w:szCs w:val="22"/>
              </w:rPr>
              <w:t xml:space="preserve"> dotazníku jsou problematické, např. č. 2,</w:t>
            </w:r>
            <w:r>
              <w:rPr>
                <w:sz w:val="22"/>
                <w:szCs w:val="22"/>
              </w:rPr>
              <w:t xml:space="preserve"> </w:t>
            </w:r>
            <w:proofErr w:type="gramStart"/>
            <w:r>
              <w:rPr>
                <w:sz w:val="22"/>
                <w:szCs w:val="22"/>
              </w:rPr>
              <w:t>č. 4</w:t>
            </w:r>
            <w:r w:rsidR="00800F5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, č.</w:t>
            </w:r>
            <w:proofErr w:type="gramEnd"/>
            <w:r>
              <w:rPr>
                <w:sz w:val="22"/>
                <w:szCs w:val="22"/>
              </w:rPr>
              <w:t xml:space="preserve"> 6…</w:t>
            </w:r>
          </w:p>
          <w:p w:rsidR="00F1326B" w:rsidRPr="00EB7FB4" w:rsidRDefault="00007D21" w:rsidP="00EB7FB4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Výše uvedené nedostatky poznamenávají výsledky výzkumu</w:t>
            </w:r>
            <w:r w:rsidR="00EB7FB4">
              <w:rPr>
                <w:sz w:val="22"/>
                <w:szCs w:val="22"/>
              </w:rPr>
              <w:t>, interpretaci dat i diskusi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E66BE8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r w:rsidR="00E66BE8">
              <w:rPr>
                <w:sz w:val="22"/>
                <w:szCs w:val="22"/>
              </w:rPr>
              <w:t xml:space="preserve">Z jakých důvodů </w:t>
            </w:r>
            <w:r w:rsidR="00640A97" w:rsidRPr="00640A97">
              <w:rPr>
                <w:sz w:val="22"/>
                <w:szCs w:val="22"/>
              </w:rPr>
              <w:t>nezkoumáte ve svém výzkumu „postoje“?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EB7FB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</w:t>
            </w:r>
            <w:proofErr w:type="spellStart"/>
            <w:r w:rsidR="00220197">
              <w:rPr>
                <w:sz w:val="22"/>
                <w:szCs w:val="22"/>
              </w:rPr>
              <w:t>Včelařová</w:t>
            </w:r>
            <w:proofErr w:type="spellEnd"/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3DA0" w:rsidRDefault="00AC3DA0">
      <w:r>
        <w:separator/>
      </w:r>
    </w:p>
  </w:endnote>
  <w:endnote w:type="continuationSeparator" w:id="0">
    <w:p w:rsidR="00AC3DA0" w:rsidRDefault="00AC3D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3DA0" w:rsidRDefault="00AC3DA0">
      <w:r>
        <w:separator/>
      </w:r>
    </w:p>
  </w:footnote>
  <w:footnote w:type="continuationSeparator" w:id="0">
    <w:p w:rsidR="00AC3DA0" w:rsidRDefault="00AC3DA0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12FFE"/>
    <w:rsid w:val="00007D21"/>
    <w:rsid w:val="00024CDD"/>
    <w:rsid w:val="000358DA"/>
    <w:rsid w:val="00036C00"/>
    <w:rsid w:val="000430A0"/>
    <w:rsid w:val="000465D9"/>
    <w:rsid w:val="0004722F"/>
    <w:rsid w:val="00071C50"/>
    <w:rsid w:val="00072A6C"/>
    <w:rsid w:val="000B2A10"/>
    <w:rsid w:val="000B3262"/>
    <w:rsid w:val="000B48E1"/>
    <w:rsid w:val="000C6427"/>
    <w:rsid w:val="000D0605"/>
    <w:rsid w:val="000E5262"/>
    <w:rsid w:val="000E5587"/>
    <w:rsid w:val="000F20E1"/>
    <w:rsid w:val="000F6A4C"/>
    <w:rsid w:val="00102D8D"/>
    <w:rsid w:val="0014658D"/>
    <w:rsid w:val="00154F27"/>
    <w:rsid w:val="001746CC"/>
    <w:rsid w:val="001747FA"/>
    <w:rsid w:val="001844AF"/>
    <w:rsid w:val="001A0805"/>
    <w:rsid w:val="001A6A48"/>
    <w:rsid w:val="001B2DD3"/>
    <w:rsid w:val="001B6E33"/>
    <w:rsid w:val="001D031B"/>
    <w:rsid w:val="001D192F"/>
    <w:rsid w:val="00220197"/>
    <w:rsid w:val="002267D6"/>
    <w:rsid w:val="002528AA"/>
    <w:rsid w:val="00274252"/>
    <w:rsid w:val="00276313"/>
    <w:rsid w:val="00284B86"/>
    <w:rsid w:val="002A6CE5"/>
    <w:rsid w:val="002C2467"/>
    <w:rsid w:val="00304FFC"/>
    <w:rsid w:val="00327C30"/>
    <w:rsid w:val="0034035D"/>
    <w:rsid w:val="00346C95"/>
    <w:rsid w:val="00362968"/>
    <w:rsid w:val="00362AB0"/>
    <w:rsid w:val="003679FC"/>
    <w:rsid w:val="0037552D"/>
    <w:rsid w:val="00384511"/>
    <w:rsid w:val="003B05C1"/>
    <w:rsid w:val="003E55A8"/>
    <w:rsid w:val="003F5DA2"/>
    <w:rsid w:val="00420CEF"/>
    <w:rsid w:val="0044145B"/>
    <w:rsid w:val="00441771"/>
    <w:rsid w:val="004733A2"/>
    <w:rsid w:val="004A0318"/>
    <w:rsid w:val="004A0A9B"/>
    <w:rsid w:val="004A61DF"/>
    <w:rsid w:val="004B4BEF"/>
    <w:rsid w:val="004C3FED"/>
    <w:rsid w:val="004C568C"/>
    <w:rsid w:val="004C7C5A"/>
    <w:rsid w:val="004E00D7"/>
    <w:rsid w:val="004F1946"/>
    <w:rsid w:val="0050664E"/>
    <w:rsid w:val="00512982"/>
    <w:rsid w:val="00512FFE"/>
    <w:rsid w:val="005150B8"/>
    <w:rsid w:val="0051766C"/>
    <w:rsid w:val="00526D47"/>
    <w:rsid w:val="0055255D"/>
    <w:rsid w:val="00593E1E"/>
    <w:rsid w:val="005C219A"/>
    <w:rsid w:val="005D7154"/>
    <w:rsid w:val="005F2B8B"/>
    <w:rsid w:val="005F6D72"/>
    <w:rsid w:val="006005FB"/>
    <w:rsid w:val="00611BF0"/>
    <w:rsid w:val="00631F04"/>
    <w:rsid w:val="00640A97"/>
    <w:rsid w:val="006467D9"/>
    <w:rsid w:val="00667D12"/>
    <w:rsid w:val="006712C0"/>
    <w:rsid w:val="00677FC3"/>
    <w:rsid w:val="006847E2"/>
    <w:rsid w:val="006B0977"/>
    <w:rsid w:val="006C1343"/>
    <w:rsid w:val="006E71FB"/>
    <w:rsid w:val="006E761E"/>
    <w:rsid w:val="006E7912"/>
    <w:rsid w:val="006F48C2"/>
    <w:rsid w:val="007305CC"/>
    <w:rsid w:val="007457D6"/>
    <w:rsid w:val="007553A2"/>
    <w:rsid w:val="007A1A20"/>
    <w:rsid w:val="007A5A09"/>
    <w:rsid w:val="007C7927"/>
    <w:rsid w:val="007D543A"/>
    <w:rsid w:val="007F4BBF"/>
    <w:rsid w:val="00800F5C"/>
    <w:rsid w:val="0082372D"/>
    <w:rsid w:val="00835980"/>
    <w:rsid w:val="00840A7B"/>
    <w:rsid w:val="008457C4"/>
    <w:rsid w:val="008614B3"/>
    <w:rsid w:val="00886A2C"/>
    <w:rsid w:val="00896496"/>
    <w:rsid w:val="008B0BF9"/>
    <w:rsid w:val="008B5A53"/>
    <w:rsid w:val="008B628B"/>
    <w:rsid w:val="008C4DD8"/>
    <w:rsid w:val="008E59FC"/>
    <w:rsid w:val="008E612C"/>
    <w:rsid w:val="00906C6F"/>
    <w:rsid w:val="00911C31"/>
    <w:rsid w:val="009130F4"/>
    <w:rsid w:val="009252E0"/>
    <w:rsid w:val="009276BE"/>
    <w:rsid w:val="00932FEA"/>
    <w:rsid w:val="009406F9"/>
    <w:rsid w:val="009566E9"/>
    <w:rsid w:val="00973C0D"/>
    <w:rsid w:val="00993BA4"/>
    <w:rsid w:val="009A27D5"/>
    <w:rsid w:val="009C229F"/>
    <w:rsid w:val="009F3D21"/>
    <w:rsid w:val="00A26FAA"/>
    <w:rsid w:val="00A73BD6"/>
    <w:rsid w:val="00A83F24"/>
    <w:rsid w:val="00A91798"/>
    <w:rsid w:val="00AC1E35"/>
    <w:rsid w:val="00AC3DA0"/>
    <w:rsid w:val="00AC61E2"/>
    <w:rsid w:val="00B17542"/>
    <w:rsid w:val="00B411DB"/>
    <w:rsid w:val="00B4171A"/>
    <w:rsid w:val="00B81BF0"/>
    <w:rsid w:val="00B834AA"/>
    <w:rsid w:val="00B925DC"/>
    <w:rsid w:val="00BA3203"/>
    <w:rsid w:val="00BA771E"/>
    <w:rsid w:val="00BE5C66"/>
    <w:rsid w:val="00C04F83"/>
    <w:rsid w:val="00C30033"/>
    <w:rsid w:val="00C30C61"/>
    <w:rsid w:val="00C32E17"/>
    <w:rsid w:val="00C50B27"/>
    <w:rsid w:val="00C570DE"/>
    <w:rsid w:val="00CA2A2C"/>
    <w:rsid w:val="00CA7D64"/>
    <w:rsid w:val="00CB5233"/>
    <w:rsid w:val="00CC5DCF"/>
    <w:rsid w:val="00CC65A9"/>
    <w:rsid w:val="00CD5E2B"/>
    <w:rsid w:val="00CD7101"/>
    <w:rsid w:val="00D05C79"/>
    <w:rsid w:val="00D13EEA"/>
    <w:rsid w:val="00D20CBA"/>
    <w:rsid w:val="00D25AF3"/>
    <w:rsid w:val="00D30B33"/>
    <w:rsid w:val="00D55E8A"/>
    <w:rsid w:val="00D578DB"/>
    <w:rsid w:val="00D978EA"/>
    <w:rsid w:val="00DA5F01"/>
    <w:rsid w:val="00DC1891"/>
    <w:rsid w:val="00DC1BF5"/>
    <w:rsid w:val="00DD3F74"/>
    <w:rsid w:val="00DE2B95"/>
    <w:rsid w:val="00DE582A"/>
    <w:rsid w:val="00E142C2"/>
    <w:rsid w:val="00E20413"/>
    <w:rsid w:val="00E32573"/>
    <w:rsid w:val="00E41330"/>
    <w:rsid w:val="00E66BE8"/>
    <w:rsid w:val="00E709EA"/>
    <w:rsid w:val="00E7536B"/>
    <w:rsid w:val="00EB4E54"/>
    <w:rsid w:val="00EB7FB4"/>
    <w:rsid w:val="00ED2FBE"/>
    <w:rsid w:val="00EE4331"/>
    <w:rsid w:val="00F1326B"/>
    <w:rsid w:val="00F3060C"/>
    <w:rsid w:val="00F46EEA"/>
    <w:rsid w:val="00F63682"/>
    <w:rsid w:val="00F71759"/>
    <w:rsid w:val="00F85B3C"/>
    <w:rsid w:val="00F91CB6"/>
    <w:rsid w:val="00FB3D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3</TotalTime>
  <Pages>1</Pages>
  <Words>365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Mája</cp:lastModifiedBy>
  <cp:revision>4</cp:revision>
  <cp:lastPrinted>2015-04-29T13:14:00Z</cp:lastPrinted>
  <dcterms:created xsi:type="dcterms:W3CDTF">2015-05-16T20:12:00Z</dcterms:created>
  <dcterms:modified xsi:type="dcterms:W3CDTF">2015-05-17T12:53:00Z</dcterms:modified>
</cp:coreProperties>
</file>