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07E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Renata Krajčová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07EDF" w:rsidP="00107ED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Age management a jeho uplatnění v Krajské knihovně Františka Bartoše ve Zlíně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07E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07E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C45076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je výsledkem dlouhodobého a systematického zájmu o téma age managementu, které konkretizovala podle mého soudu výborným způsobem do podmínek Krajské knihovny.</w:t>
            </w:r>
          </w:p>
          <w:p w:rsidR="00C45076" w:rsidRDefault="00C45076" w:rsidP="00362AB0">
            <w:pPr>
              <w:rPr>
                <w:sz w:val="22"/>
                <w:szCs w:val="22"/>
              </w:rPr>
            </w:pPr>
          </w:p>
          <w:p w:rsidR="00C45076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Vytvořila tak práci, která má svůj velký praktický význam i pro vedení této skvělé knihovny, která nyní působí v nových podmínkách.</w:t>
            </w:r>
          </w:p>
          <w:p w:rsidR="00C45076" w:rsidRDefault="00C45076" w:rsidP="00362AB0">
            <w:pPr>
              <w:rPr>
                <w:sz w:val="22"/>
                <w:szCs w:val="22"/>
              </w:rPr>
            </w:pPr>
          </w:p>
          <w:p w:rsidR="00C45076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jak v teoretické části i praktickém výzkumu je příkladem toho, jak by mělo proběhnout spojení studentova zájmu profesního s úkoly a cíli studia.</w:t>
            </w:r>
          </w:p>
          <w:p w:rsidR="00C45076" w:rsidRDefault="00C45076" w:rsidP="00362AB0">
            <w:pPr>
              <w:rPr>
                <w:sz w:val="22"/>
                <w:szCs w:val="22"/>
              </w:rPr>
            </w:pPr>
          </w:p>
          <w:p w:rsidR="00B411DB" w:rsidRPr="00C50B27" w:rsidRDefault="00C45076" w:rsidP="00C450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těchto důvodů hodnotím práce ve všech parametrech známkou 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C45076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 Jak Krajská knihovna podle Vašeho výzkumu pracuje se seniory a jaké v tom vidíte perspektiv</w:t>
            </w:r>
            <w:r w:rsidR="00BC5C22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>?</w:t>
            </w:r>
          </w:p>
          <w:p w:rsidR="00C45076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2/ K jakým hlavním zjištěním jste dospěla svým kvantitativním výzkumem?</w:t>
            </w:r>
          </w:p>
          <w:p w:rsidR="00B411DB" w:rsidRPr="00C50B27" w:rsidRDefault="00C450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3/ Jaký máte osobní přínos z Vaší práce?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C450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B65A2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4DB" w:rsidRDefault="004B04DB">
      <w:r>
        <w:separator/>
      </w:r>
    </w:p>
  </w:endnote>
  <w:endnote w:type="continuationSeparator" w:id="0">
    <w:p w:rsidR="004B04DB" w:rsidRDefault="004B0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4DB" w:rsidRDefault="004B04DB">
      <w:r>
        <w:separator/>
      </w:r>
    </w:p>
  </w:footnote>
  <w:footnote w:type="continuationSeparator" w:id="0">
    <w:p w:rsidR="004B04DB" w:rsidRDefault="004B04D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053"/>
    <w:rsid w:val="000063C3"/>
    <w:rsid w:val="00055C86"/>
    <w:rsid w:val="000B3D22"/>
    <w:rsid w:val="000D4AF7"/>
    <w:rsid w:val="000E2C47"/>
    <w:rsid w:val="00107EDF"/>
    <w:rsid w:val="001E4F08"/>
    <w:rsid w:val="00362AB0"/>
    <w:rsid w:val="003F5DA2"/>
    <w:rsid w:val="00453CE2"/>
    <w:rsid w:val="004B04DB"/>
    <w:rsid w:val="00512982"/>
    <w:rsid w:val="00514664"/>
    <w:rsid w:val="00524F66"/>
    <w:rsid w:val="00526D47"/>
    <w:rsid w:val="0055255D"/>
    <w:rsid w:val="005A5E07"/>
    <w:rsid w:val="005B3670"/>
    <w:rsid w:val="005C219A"/>
    <w:rsid w:val="006847E2"/>
    <w:rsid w:val="006D7C5E"/>
    <w:rsid w:val="00730C1A"/>
    <w:rsid w:val="008F2EF1"/>
    <w:rsid w:val="009862C0"/>
    <w:rsid w:val="009E274B"/>
    <w:rsid w:val="009E3053"/>
    <w:rsid w:val="009F061B"/>
    <w:rsid w:val="00B02C83"/>
    <w:rsid w:val="00B2402F"/>
    <w:rsid w:val="00B411DB"/>
    <w:rsid w:val="00B75A95"/>
    <w:rsid w:val="00BA3203"/>
    <w:rsid w:val="00BA5E23"/>
    <w:rsid w:val="00BC5C22"/>
    <w:rsid w:val="00BF4E54"/>
    <w:rsid w:val="00C03D7D"/>
    <w:rsid w:val="00C45076"/>
    <w:rsid w:val="00C50B27"/>
    <w:rsid w:val="00CA2969"/>
    <w:rsid w:val="00CB65A2"/>
    <w:rsid w:val="00D2551A"/>
    <w:rsid w:val="00D62416"/>
    <w:rsid w:val="00DC1BF5"/>
    <w:rsid w:val="00DC5B4F"/>
    <w:rsid w:val="00E709EA"/>
    <w:rsid w:val="00EA34A2"/>
    <w:rsid w:val="00EF4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1</TotalTime>
  <Pages>1</Pages>
  <Words>315</Words>
  <Characters>1862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Cejnarová Petra</cp:lastModifiedBy>
  <cp:revision>2</cp:revision>
  <cp:lastPrinted>2012-04-25T08:21:00Z</cp:lastPrinted>
  <dcterms:created xsi:type="dcterms:W3CDTF">2015-05-19T11:53:00Z</dcterms:created>
  <dcterms:modified xsi:type="dcterms:W3CDTF">2015-05-19T11:53:00Z</dcterms:modified>
</cp:coreProperties>
</file>