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A08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Milan </w:t>
            </w:r>
            <w:proofErr w:type="spellStart"/>
            <w:r>
              <w:rPr>
                <w:sz w:val="22"/>
                <w:szCs w:val="22"/>
              </w:rPr>
              <w:t>Klajn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DA08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Hodnocení dálkového studia na Střední škole obchodně technické s. r. o. Zlín z pohledu absolventů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DA08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DA0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DA0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B1192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DA0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DA0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DA08C7" w:rsidP="00DA08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</w:p>
        </w:tc>
        <w:tc>
          <w:tcPr>
            <w:tcW w:w="506" w:type="dxa"/>
            <w:vAlign w:val="center"/>
          </w:tcPr>
          <w:p w:rsidR="0055255D" w:rsidRPr="00C50B27" w:rsidRDefault="00DA0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B1192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DA0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DA08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B1192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E5A0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9D745B" w:rsidRPr="00DA08C7" w:rsidRDefault="009D745B" w:rsidP="001E2CF5">
            <w:pPr>
              <w:jc w:val="both"/>
              <w:rPr>
                <w:sz w:val="22"/>
                <w:szCs w:val="22"/>
              </w:rPr>
            </w:pPr>
            <w:r w:rsidRPr="00DA08C7">
              <w:rPr>
                <w:sz w:val="22"/>
                <w:szCs w:val="22"/>
              </w:rPr>
              <w:t>Silné stránky:</w:t>
            </w:r>
          </w:p>
          <w:p w:rsidR="009D745B" w:rsidRPr="00DA08C7" w:rsidRDefault="009D745B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DA08C7">
              <w:rPr>
                <w:sz w:val="22"/>
                <w:szCs w:val="22"/>
              </w:rPr>
              <w:t>kladně hodnotí</w:t>
            </w:r>
            <w:r w:rsidR="00DA08C7" w:rsidRPr="00DA08C7">
              <w:rPr>
                <w:sz w:val="22"/>
                <w:szCs w:val="22"/>
              </w:rPr>
              <w:t xml:space="preserve">m aktuálnost vybraného tématu </w:t>
            </w:r>
          </w:p>
          <w:p w:rsidR="00DA08C7" w:rsidRDefault="00DA08C7" w:rsidP="001E2CF5">
            <w:pPr>
              <w:pStyle w:val="Zkladntext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soulad teoretické a praktické části práce</w:t>
            </w:r>
          </w:p>
          <w:p w:rsidR="00AE6ADD" w:rsidRPr="00DA08C7" w:rsidRDefault="00DA08C7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uváděné informace </w:t>
            </w:r>
            <w:r w:rsidR="00AE6ADD" w:rsidRPr="00DA08C7">
              <w:rPr>
                <w:rFonts w:eastAsia="Calibri"/>
                <w:sz w:val="22"/>
                <w:szCs w:val="22"/>
              </w:rPr>
              <w:t xml:space="preserve">dokládány odkazy na </w:t>
            </w:r>
            <w:r w:rsidRPr="00DA08C7">
              <w:rPr>
                <w:rFonts w:eastAsia="Calibri"/>
                <w:sz w:val="22"/>
                <w:szCs w:val="22"/>
              </w:rPr>
              <w:t>aktuální</w:t>
            </w:r>
            <w:r w:rsidR="00AE6ADD" w:rsidRPr="00DA08C7">
              <w:rPr>
                <w:rFonts w:eastAsia="Calibri"/>
                <w:sz w:val="22"/>
                <w:szCs w:val="22"/>
              </w:rPr>
              <w:t xml:space="preserve"> prameny</w:t>
            </w:r>
          </w:p>
          <w:p w:rsidR="00DA08C7" w:rsidRPr="00DA08C7" w:rsidRDefault="00DA08C7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DA08C7">
              <w:rPr>
                <w:sz w:val="22"/>
                <w:szCs w:val="22"/>
              </w:rPr>
              <w:t>student zvolil</w:t>
            </w:r>
            <w:r w:rsidR="00AE6ADD" w:rsidRPr="00DA08C7">
              <w:rPr>
                <w:sz w:val="22"/>
                <w:szCs w:val="22"/>
              </w:rPr>
              <w:t xml:space="preserve"> pro kvalitativní výzkum </w:t>
            </w:r>
            <w:r w:rsidRPr="00DA08C7">
              <w:rPr>
                <w:sz w:val="22"/>
                <w:szCs w:val="22"/>
              </w:rPr>
              <w:t>adekvátní</w:t>
            </w:r>
            <w:r w:rsidR="00AE6ADD" w:rsidRPr="00DA08C7">
              <w:rPr>
                <w:sz w:val="22"/>
                <w:szCs w:val="22"/>
              </w:rPr>
              <w:t xml:space="preserve"> metody a techniky šetření</w:t>
            </w:r>
          </w:p>
          <w:p w:rsidR="00AE6ADD" w:rsidRPr="00DA08C7" w:rsidRDefault="001E2CF5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DA08C7">
              <w:rPr>
                <w:sz w:val="22"/>
                <w:szCs w:val="22"/>
              </w:rPr>
              <w:t>výzkumný projekt</w:t>
            </w:r>
            <w:r w:rsidR="00AE6ADD" w:rsidRPr="00DA08C7">
              <w:rPr>
                <w:sz w:val="22"/>
                <w:szCs w:val="22"/>
              </w:rPr>
              <w:t xml:space="preserve"> </w:t>
            </w:r>
            <w:r w:rsidR="00DA08C7">
              <w:rPr>
                <w:sz w:val="22"/>
                <w:szCs w:val="22"/>
              </w:rPr>
              <w:t xml:space="preserve">vhodně </w:t>
            </w:r>
            <w:r w:rsidR="00AE6ADD" w:rsidRPr="00DA08C7">
              <w:rPr>
                <w:sz w:val="22"/>
                <w:szCs w:val="22"/>
              </w:rPr>
              <w:t xml:space="preserve">doplňuje přílohová část </w:t>
            </w:r>
          </w:p>
          <w:p w:rsidR="009D745B" w:rsidRPr="00DA08C7" w:rsidRDefault="001E2CF5" w:rsidP="001E2CF5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DA08C7">
              <w:rPr>
                <w:sz w:val="22"/>
                <w:szCs w:val="22"/>
              </w:rPr>
              <w:t xml:space="preserve">předkládaný </w:t>
            </w:r>
            <w:r w:rsidR="00AE6ADD" w:rsidRPr="00DA08C7">
              <w:rPr>
                <w:sz w:val="22"/>
                <w:szCs w:val="22"/>
              </w:rPr>
              <w:t xml:space="preserve">text </w:t>
            </w:r>
            <w:r w:rsidR="009D745B" w:rsidRPr="00DA08C7">
              <w:rPr>
                <w:sz w:val="22"/>
                <w:szCs w:val="22"/>
              </w:rPr>
              <w:t xml:space="preserve">splňuje požadavky kladené na </w:t>
            </w:r>
            <w:r w:rsidR="00AE6ADD" w:rsidRPr="00DA08C7">
              <w:rPr>
                <w:sz w:val="22"/>
                <w:szCs w:val="22"/>
              </w:rPr>
              <w:t>tento typ prací</w:t>
            </w:r>
          </w:p>
          <w:p w:rsidR="00AE6ADD" w:rsidRPr="00DA08C7" w:rsidRDefault="00AE6ADD" w:rsidP="001E2CF5">
            <w:pPr>
              <w:ind w:left="720"/>
              <w:jc w:val="both"/>
              <w:rPr>
                <w:sz w:val="22"/>
                <w:szCs w:val="22"/>
              </w:rPr>
            </w:pPr>
          </w:p>
          <w:p w:rsidR="00B411DB" w:rsidRPr="00DA08C7" w:rsidRDefault="00DA08C7" w:rsidP="001E2CF5">
            <w:pPr>
              <w:jc w:val="both"/>
              <w:rPr>
                <w:sz w:val="22"/>
                <w:szCs w:val="22"/>
              </w:rPr>
            </w:pPr>
            <w:r w:rsidRPr="00DA08C7">
              <w:rPr>
                <w:sz w:val="22"/>
                <w:szCs w:val="22"/>
              </w:rPr>
              <w:t>Slabé stránky:</w:t>
            </w:r>
          </w:p>
          <w:p w:rsidR="00DA08C7" w:rsidRPr="00DA08C7" w:rsidRDefault="00DA08C7" w:rsidP="00DA08C7">
            <w:pPr>
              <w:pStyle w:val="Odstavecseseznamem"/>
              <w:numPr>
                <w:ilvl w:val="0"/>
                <w:numId w:val="2"/>
              </w:numPr>
              <w:jc w:val="both"/>
              <w:rPr>
                <w:rFonts w:ascii="Times New Roman" w:hAnsi="Times New Roman" w:cs="Times New Roman"/>
              </w:rPr>
            </w:pPr>
            <w:r w:rsidRPr="00DA08C7">
              <w:rPr>
                <w:rFonts w:ascii="Times New Roman" w:hAnsi="Times New Roman" w:cs="Times New Roman"/>
              </w:rPr>
              <w:t xml:space="preserve">tendence kvantifikovat </w:t>
            </w:r>
            <w:r>
              <w:rPr>
                <w:rFonts w:ascii="Times New Roman" w:hAnsi="Times New Roman" w:cs="Times New Roman"/>
              </w:rPr>
              <w:t>výsledky</w:t>
            </w:r>
            <w:r w:rsidRPr="00DA08C7">
              <w:rPr>
                <w:rFonts w:ascii="Times New Roman" w:hAnsi="Times New Roman" w:cs="Times New Roman"/>
              </w:rPr>
              <w:t xml:space="preserve"> kvalitativního </w:t>
            </w:r>
            <w:r w:rsidR="008451D9">
              <w:rPr>
                <w:rFonts w:ascii="Times New Roman" w:hAnsi="Times New Roman" w:cs="Times New Roman"/>
              </w:rPr>
              <w:t>výzkumu</w:t>
            </w:r>
          </w:p>
          <w:p w:rsidR="00B411DB" w:rsidRPr="00DA08C7" w:rsidRDefault="00DA08C7" w:rsidP="001E2CF5">
            <w:pPr>
              <w:jc w:val="both"/>
              <w:rPr>
                <w:sz w:val="22"/>
                <w:szCs w:val="22"/>
              </w:rPr>
            </w:pPr>
            <w:r w:rsidRPr="00DA08C7">
              <w:rPr>
                <w:sz w:val="22"/>
                <w:szCs w:val="22"/>
              </w:rPr>
              <w:t>Navzdory drobným formálním nedostatkům je pře</w:t>
            </w:r>
            <w:r>
              <w:rPr>
                <w:sz w:val="22"/>
                <w:szCs w:val="22"/>
              </w:rPr>
              <w:t xml:space="preserve">dkládaný text pečlivě zpracován </w:t>
            </w:r>
            <w:r w:rsidRPr="00DA08C7">
              <w:rPr>
                <w:sz w:val="22"/>
                <w:szCs w:val="22"/>
              </w:rPr>
              <w:t xml:space="preserve">a dokládá zájem autora o analyzovanou problematiku. </w:t>
            </w:r>
            <w:r w:rsidRPr="00DA08C7">
              <w:rPr>
                <w:b/>
                <w:sz w:val="22"/>
                <w:szCs w:val="22"/>
              </w:rPr>
              <w:t>Bakalářskou práci doporučuji k obhajobě</w:t>
            </w:r>
            <w:r w:rsidRPr="00DA08C7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D607AE" w:rsidRPr="00AE6ADD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DF2D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DF2D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A08C7">
              <w:rPr>
                <w:sz w:val="22"/>
                <w:szCs w:val="22"/>
              </w:rPr>
              <w:t xml:space="preserve"> 16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B46A80">
              <w:rPr>
                <w:sz w:val="22"/>
                <w:szCs w:val="22"/>
              </w:rPr>
              <w:t xml:space="preserve"> </w:t>
            </w:r>
            <w:proofErr w:type="spellStart"/>
            <w:r w:rsidR="00B46A80">
              <w:rPr>
                <w:sz w:val="22"/>
                <w:szCs w:val="22"/>
              </w:rPr>
              <w:t>Šalenová</w:t>
            </w:r>
            <w:proofErr w:type="spellEnd"/>
            <w:r w:rsidR="00B46A80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187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36F8" w:rsidRDefault="005736F8">
      <w:r>
        <w:separator/>
      </w:r>
    </w:p>
  </w:endnote>
  <w:endnote w:type="continuationSeparator" w:id="0">
    <w:p w:rsidR="005736F8" w:rsidRDefault="005736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36F8" w:rsidRDefault="005736F8">
      <w:r>
        <w:separator/>
      </w:r>
    </w:p>
  </w:footnote>
  <w:footnote w:type="continuationSeparator" w:id="0">
    <w:p w:rsidR="005736F8" w:rsidRDefault="005736F8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9394F0A"/>
    <w:multiLevelType w:val="hybridMultilevel"/>
    <w:tmpl w:val="587ABACC"/>
    <w:lvl w:ilvl="0" w:tplc="0964B7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E2C47"/>
    <w:rsid w:val="00187CD1"/>
    <w:rsid w:val="001E2CF5"/>
    <w:rsid w:val="00362AB0"/>
    <w:rsid w:val="003813C3"/>
    <w:rsid w:val="003F5DA2"/>
    <w:rsid w:val="00512982"/>
    <w:rsid w:val="00514664"/>
    <w:rsid w:val="00526D47"/>
    <w:rsid w:val="0055255D"/>
    <w:rsid w:val="005736F8"/>
    <w:rsid w:val="005C219A"/>
    <w:rsid w:val="006847E2"/>
    <w:rsid w:val="006F16A8"/>
    <w:rsid w:val="00730C1A"/>
    <w:rsid w:val="007A683B"/>
    <w:rsid w:val="007B21EF"/>
    <w:rsid w:val="008451D9"/>
    <w:rsid w:val="008E5A0A"/>
    <w:rsid w:val="009D745B"/>
    <w:rsid w:val="009E7A2A"/>
    <w:rsid w:val="00AE6ADD"/>
    <w:rsid w:val="00B11924"/>
    <w:rsid w:val="00B411DB"/>
    <w:rsid w:val="00B46A80"/>
    <w:rsid w:val="00BA3203"/>
    <w:rsid w:val="00C03D7D"/>
    <w:rsid w:val="00C50B27"/>
    <w:rsid w:val="00D50C55"/>
    <w:rsid w:val="00D607AE"/>
    <w:rsid w:val="00D62416"/>
    <w:rsid w:val="00D713BD"/>
    <w:rsid w:val="00DA08C7"/>
    <w:rsid w:val="00DC1BF5"/>
    <w:rsid w:val="00DC5CE0"/>
    <w:rsid w:val="00DF2DC7"/>
    <w:rsid w:val="00E709EA"/>
    <w:rsid w:val="00F6025D"/>
    <w:rsid w:val="00F76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Zkladntext">
    <w:name w:val="Body Text"/>
    <w:basedOn w:val="Normln"/>
    <w:link w:val="ZkladntextChar"/>
    <w:rsid w:val="00DC5CE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DC5CE0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E6A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Zkladntext">
    <w:name w:val="Body Text"/>
    <w:basedOn w:val="Normln"/>
    <w:link w:val="ZkladntextChar"/>
    <w:rsid w:val="00DC5CE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DC5CE0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E6A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020087-E1D5-4BC2-9BA8-72A7474B7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297</Words>
  <Characters>1758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2015-05-18T09:55:00Z</cp:lastPrinted>
  <dcterms:created xsi:type="dcterms:W3CDTF">2015-05-18T09:55:00Z</dcterms:created>
  <dcterms:modified xsi:type="dcterms:W3CDTF">2015-05-18T09:55:00Z</dcterms:modified>
</cp:coreProperties>
</file>