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C444B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Milan </w:t>
            </w:r>
            <w:proofErr w:type="spellStart"/>
            <w:r>
              <w:rPr>
                <w:sz w:val="22"/>
                <w:szCs w:val="22"/>
              </w:rPr>
              <w:t>Klajn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C444B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Hodnocení dálkového studia na Střední škole obchodně technické s. r. o. Zlín z pohledu absolventů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C444B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C444B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C444B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Kombinovaná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C444B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C444B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C444B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Silné stránky: </w:t>
            </w:r>
          </w:p>
          <w:p w:rsidR="00C444BC" w:rsidRDefault="00C444B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bakalářská práce na uvedené téma je velmi dobře zpracována. Student se zabývá aktuálním tématem, které reflektuje vzdělávání dospělých, čímž naplňuje shodu se studovaným oborem. </w:t>
            </w:r>
          </w:p>
          <w:p w:rsidR="00C444BC" w:rsidRDefault="00C444B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velmi dobré zpracování teoretické části, ve které jsou zohledněny stěžejní témata související s problematikou, </w:t>
            </w:r>
          </w:p>
          <w:p w:rsidR="00C444BC" w:rsidRDefault="00C444B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popis sběru dat, </w:t>
            </w:r>
          </w:p>
          <w:p w:rsidR="00C444BC" w:rsidRPr="00C50B27" w:rsidRDefault="00C444B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dobré zpracování analýzy a interpretace dat,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C444B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Slabé stránky: </w:t>
            </w:r>
          </w:p>
          <w:p w:rsidR="00C444BC" w:rsidRDefault="00C444BC" w:rsidP="00C444BC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úvodu postrádám formulaci obecného cíle práce, </w:t>
            </w:r>
          </w:p>
          <w:p w:rsidR="00C444BC" w:rsidRDefault="00C444BC" w:rsidP="00C444BC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používání </w:t>
            </w:r>
            <w:proofErr w:type="gramStart"/>
            <w:r>
              <w:rPr>
                <w:sz w:val="22"/>
                <w:szCs w:val="22"/>
              </w:rPr>
              <w:t>pojmu ,,zmapovat</w:t>
            </w:r>
            <w:proofErr w:type="gramEnd"/>
            <w:r>
              <w:rPr>
                <w:sz w:val="22"/>
                <w:szCs w:val="22"/>
              </w:rPr>
              <w:t xml:space="preserve">“, </w:t>
            </w:r>
          </w:p>
          <w:p w:rsidR="00C444BC" w:rsidRDefault="00C444BC" w:rsidP="00C444BC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mnohých pasážích teoretické části absentují vlastní odborné komentáře, </w:t>
            </w:r>
          </w:p>
          <w:p w:rsidR="00C444BC" w:rsidRDefault="00C444BC" w:rsidP="00C444BC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doporučila bych rozpracovat výzkumné otázky, </w:t>
            </w:r>
          </w:p>
          <w:p w:rsidR="00C444BC" w:rsidRDefault="00C444BC" w:rsidP="00C444BC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absence způsobu výběru výzkumného souboru, </w:t>
            </w:r>
          </w:p>
          <w:p w:rsidR="00C444BC" w:rsidRDefault="00C444BC" w:rsidP="00C444BC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nadměrné uvádění přímých výpovědí respondentů, </w:t>
            </w:r>
          </w:p>
          <w:p w:rsidR="00C444BC" w:rsidRDefault="00C444BC" w:rsidP="00C444BC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chybí explicitní vyjádření zodpovězení výzkumných otázek, </w:t>
            </w:r>
          </w:p>
          <w:p w:rsidR="00C444BC" w:rsidRPr="00C444BC" w:rsidRDefault="00C444BC" w:rsidP="00C444BC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interpretace dat by měla být precizněji zpracována. </w:t>
            </w:r>
          </w:p>
          <w:p w:rsidR="00F1326B" w:rsidRPr="00C50B27" w:rsidRDefault="00C444BC" w:rsidP="00C444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C444B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Uveďte limity Vašeho výzkumu. </w:t>
            </w:r>
          </w:p>
          <w:p w:rsidR="00B411DB" w:rsidRPr="00C50B27" w:rsidRDefault="00C444B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Uveďte překvapivá zjištění vyplývající z Vašeho výzkumu.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C444BC">
              <w:rPr>
                <w:sz w:val="22"/>
                <w:szCs w:val="22"/>
              </w:rPr>
              <w:t xml:space="preserve"> 16. 5. 2015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C444BC"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166B" w:rsidRDefault="0020166B">
      <w:r>
        <w:separator/>
      </w:r>
    </w:p>
  </w:endnote>
  <w:endnote w:type="continuationSeparator" w:id="0">
    <w:p w:rsidR="0020166B" w:rsidRDefault="002016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166B" w:rsidRDefault="0020166B">
      <w:r>
        <w:separator/>
      </w:r>
    </w:p>
  </w:footnote>
  <w:footnote w:type="continuationSeparator" w:id="0">
    <w:p w:rsidR="0020166B" w:rsidRDefault="0020166B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0625A0"/>
    <w:multiLevelType w:val="hybridMultilevel"/>
    <w:tmpl w:val="1B70EC3C"/>
    <w:lvl w:ilvl="0" w:tplc="A0CC21B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F3966"/>
    <w:rsid w:val="00154F27"/>
    <w:rsid w:val="0020166B"/>
    <w:rsid w:val="00362AB0"/>
    <w:rsid w:val="003F5DA2"/>
    <w:rsid w:val="00512982"/>
    <w:rsid w:val="00526D47"/>
    <w:rsid w:val="0055255D"/>
    <w:rsid w:val="005C219A"/>
    <w:rsid w:val="006847E2"/>
    <w:rsid w:val="007553A2"/>
    <w:rsid w:val="008614B3"/>
    <w:rsid w:val="009A27D5"/>
    <w:rsid w:val="00B411DB"/>
    <w:rsid w:val="00BA3203"/>
    <w:rsid w:val="00C444BC"/>
    <w:rsid w:val="00C50B27"/>
    <w:rsid w:val="00CA7D64"/>
    <w:rsid w:val="00CF3966"/>
    <w:rsid w:val="00D05C79"/>
    <w:rsid w:val="00DC1BF5"/>
    <w:rsid w:val="00E709EA"/>
    <w:rsid w:val="00ED2FBE"/>
    <w:rsid w:val="00F1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25</TotalTime>
  <Pages>1</Pages>
  <Words>338</Words>
  <Characters>1998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2332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2015-05-18T06:28:00Z</cp:lastPrinted>
  <dcterms:created xsi:type="dcterms:W3CDTF">2015-05-18T06:20:00Z</dcterms:created>
  <dcterms:modified xsi:type="dcterms:W3CDTF">2015-05-18T06:45:00Z</dcterms:modified>
</cp:coreProperties>
</file>