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49144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Miroslava Hudečková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49144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Vzdělávání ve finanční gramotnosti matek samoživitelek v azylovém domě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49144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9144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9144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49144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se zabývá aktuálním tématem finanční gramotnosti a to u skupin žen žijících v azylových domech, která je právě pro další jejich život ve společnosti nezbytná. Dobře jsou operacionalizovány pojmy, literatura je relevantní. Výzkum je pojat kvalitativně a standardně zpracován formou deskripce. Počet respondentů pro účely bakalářské práce dostačující.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49144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Opravdu by měl vzdělavatel v případech, kdy se jedná o </w:t>
            </w:r>
            <w:r w:rsidR="00940BC4">
              <w:rPr>
                <w:sz w:val="22"/>
                <w:szCs w:val="22"/>
              </w:rPr>
              <w:t>resocializace, pouze nabízet možnosti? Není zde vhodný direktivní přístup a některé programy nařídit a samozřejmě pracovat na jejich motivaci?</w:t>
            </w:r>
          </w:p>
          <w:p w:rsidR="00B411DB" w:rsidRPr="00C50B27" w:rsidRDefault="00940B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 se ověřuje, že klientky zlepšily svoji finanční gramotnost a nedělají další dluhy, umí s penězi, které mají na měsíc, vycházet?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40BC4">
              <w:rPr>
                <w:sz w:val="22"/>
                <w:szCs w:val="22"/>
              </w:rPr>
              <w:t xml:space="preserve"> 14. května 2015</w:t>
            </w:r>
            <w:bookmarkStart w:id="0" w:name="_GoBack"/>
            <w:bookmarkEnd w:id="0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51ED" w:rsidRDefault="00D151ED">
      <w:r>
        <w:separator/>
      </w:r>
    </w:p>
  </w:endnote>
  <w:endnote w:type="continuationSeparator" w:id="0">
    <w:p w:rsidR="00D151ED" w:rsidRDefault="00D151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51ED" w:rsidRDefault="00D151ED">
      <w:r>
        <w:separator/>
      </w:r>
    </w:p>
  </w:footnote>
  <w:footnote w:type="continuationSeparator" w:id="0">
    <w:p w:rsidR="00D151ED" w:rsidRDefault="00D151E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362AB0"/>
    <w:rsid w:val="003F5DA2"/>
    <w:rsid w:val="0049144A"/>
    <w:rsid w:val="00512982"/>
    <w:rsid w:val="00514664"/>
    <w:rsid w:val="00526D47"/>
    <w:rsid w:val="0055255D"/>
    <w:rsid w:val="005C219A"/>
    <w:rsid w:val="006847E2"/>
    <w:rsid w:val="00730C1A"/>
    <w:rsid w:val="00940BC4"/>
    <w:rsid w:val="00AD64BF"/>
    <w:rsid w:val="00B411DB"/>
    <w:rsid w:val="00BA3203"/>
    <w:rsid w:val="00C03D7D"/>
    <w:rsid w:val="00C50B27"/>
    <w:rsid w:val="00C736EC"/>
    <w:rsid w:val="00D151ED"/>
    <w:rsid w:val="00D62416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307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2015-05-14T15:19:00Z</dcterms:created>
  <dcterms:modified xsi:type="dcterms:W3CDTF">2015-05-14T15:19:00Z</dcterms:modified>
</cp:coreProperties>
</file>