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CF1" w:rsidRDefault="00DD5CF1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D5CF1" w:rsidRPr="00897167" w:rsidRDefault="00DD5CF1" w:rsidP="002A4678">
      <w:pPr>
        <w:pStyle w:val="FaME"/>
      </w:pPr>
      <w:r w:rsidRPr="00897167">
        <w:t>Fakulta managementu a ekonomiky</w:t>
      </w:r>
    </w:p>
    <w:p w:rsidR="00DD5CF1" w:rsidRDefault="00DD5CF1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DD5CF1" w:rsidRDefault="00DD5CF1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Hana Kozová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Lucie Tomancová, Ph.D.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DD5CF1" w:rsidRDefault="00DD5CF1" w:rsidP="005358E6">
      <w:pPr>
        <w:jc w:val="both"/>
      </w:pPr>
    </w:p>
    <w:p w:rsidR="00DD5CF1" w:rsidRDefault="00DD5CF1" w:rsidP="005358E6">
      <w:pPr>
        <w:jc w:val="both"/>
      </w:pPr>
    </w:p>
    <w:p w:rsidR="00DD5CF1" w:rsidRDefault="00DD5CF1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Projekt společenské odpovědnosti firem ve společnosti XYZ, a.s.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DD5CF1" w:rsidRDefault="00DD5CF1" w:rsidP="005358E6">
      <w:pPr>
        <w:jc w:val="both"/>
      </w:pPr>
    </w:p>
    <w:p w:rsidR="00DD5CF1" w:rsidRDefault="00DD5CF1" w:rsidP="00750650"/>
    <w:p w:rsidR="00DD5CF1" w:rsidRPr="005F755D" w:rsidRDefault="00DD5CF1" w:rsidP="00750650">
      <w:r w:rsidRPr="005F755D">
        <w:t>U hodnocení kritéria 1 zohledněte náročnost tématu práce.</w:t>
      </w:r>
    </w:p>
    <w:p w:rsidR="00DD5CF1" w:rsidRPr="005F755D" w:rsidRDefault="00DD5CF1" w:rsidP="00750650">
      <w:r w:rsidRPr="005F755D">
        <w:t>Při hodnocení kritérií 2-6 zohledněte následující bodování:</w:t>
      </w:r>
    </w:p>
    <w:p w:rsidR="00DD5CF1" w:rsidRPr="005F755D" w:rsidRDefault="00DD5CF1" w:rsidP="00750650">
      <w:r w:rsidRPr="005F755D">
        <w:t>5 bodů – splněno velmi kvalitně, výrazně překračuje požadavky</w:t>
      </w:r>
    </w:p>
    <w:p w:rsidR="00DD5CF1" w:rsidRPr="005F755D" w:rsidRDefault="00DD5CF1" w:rsidP="00750650">
      <w:r w:rsidRPr="005F755D">
        <w:t>4 body – splněno kvalitně</w:t>
      </w:r>
    </w:p>
    <w:p w:rsidR="00DD5CF1" w:rsidRPr="005F755D" w:rsidRDefault="00DD5CF1" w:rsidP="00750650">
      <w:r w:rsidRPr="005F755D">
        <w:t>3 body – splněno bez výhrad</w:t>
      </w:r>
    </w:p>
    <w:p w:rsidR="00DD5CF1" w:rsidRPr="005F755D" w:rsidRDefault="00DD5CF1" w:rsidP="00750650">
      <w:r w:rsidRPr="005F755D">
        <w:t>2 body – splněno s menšími nedostatky</w:t>
      </w:r>
    </w:p>
    <w:p w:rsidR="00DD5CF1" w:rsidRPr="005F755D" w:rsidRDefault="00DD5CF1" w:rsidP="00750650">
      <w:r w:rsidRPr="005F755D">
        <w:t>1 body – splněno, ale s výraznými nedostatky</w:t>
      </w:r>
    </w:p>
    <w:p w:rsidR="00DD5CF1" w:rsidRPr="005F755D" w:rsidRDefault="00DD5CF1" w:rsidP="00750650">
      <w:r w:rsidRPr="005F755D">
        <w:t>0 bodů – nesplněno</w:t>
      </w:r>
    </w:p>
    <w:p w:rsidR="00DD5CF1" w:rsidRPr="001B5B85" w:rsidRDefault="00DD5CF1" w:rsidP="002A4678"/>
    <w:p w:rsidR="00DD5CF1" w:rsidRDefault="00DD5CF1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D5CF1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D5CF1" w:rsidRPr="00FB1E25" w:rsidRDefault="00DD5CF1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D5CF1" w:rsidRPr="00FB1E25" w:rsidRDefault="00DD5CF1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8375DD" w:rsidRDefault="00DD5CF1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3D36A5" w:rsidRDefault="00DD5CF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8375DD" w:rsidRDefault="00DD5CF1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8375DD" w:rsidRDefault="00DD5CF1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D5CF1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Pr="008375DD" w:rsidRDefault="00DD5CF1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3D36A5" w:rsidRDefault="00DD5CF1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3D36A5" w:rsidRDefault="00DD5CF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750650" w:rsidRDefault="00DD5CF1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750650" w:rsidRDefault="00DD5CF1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750650" w:rsidRDefault="00DD5CF1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Pr="00750650" w:rsidRDefault="00DD5CF1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Default="00DD5C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Pr="00FB1E25" w:rsidRDefault="00DD5CF1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2E04A7" w:rsidRDefault="00DD5CF1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D5CF1" w:rsidRPr="002E04A7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2E04A7" w:rsidRDefault="00DD5CF1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D5CF1" w:rsidRPr="002E04A7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Default="00DD5CF1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D5CF1" w:rsidRPr="002E04A7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2E04A7" w:rsidRDefault="00DD5CF1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D5CF1" w:rsidRPr="002E04A7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Default="00DD5CF1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E1292E" w:rsidRDefault="00DD5CF1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E1292E" w:rsidRDefault="00DD5CF1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E1292E" w:rsidRDefault="00DD5CF1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E1292E" w:rsidRDefault="00DD5CF1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E1292E" w:rsidRDefault="00DD5CF1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Pr="00E1292E" w:rsidRDefault="00DD5CF1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D5CF1" w:rsidRPr="00FB1E25" w:rsidRDefault="00DD5CF1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D5CF1" w:rsidRPr="00FB1E25" w:rsidRDefault="00DD5C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D5CF1" w:rsidRPr="00FB1E25" w:rsidRDefault="00DD5CF1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D5CF1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5CF1" w:rsidRPr="00FB1E25" w:rsidRDefault="00DD5CF1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5CF1" w:rsidRPr="00FB1E25" w:rsidRDefault="00DD5C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DD5CF1" w:rsidRDefault="00DD5CF1" w:rsidP="00750650"/>
    <w:p w:rsidR="00DD5CF1" w:rsidRDefault="00DD5CF1" w:rsidP="005358E6">
      <w:pPr>
        <w:jc w:val="both"/>
      </w:pPr>
      <w:r>
        <w:t>Celkové hodnocení práce a otázky k obhajobě:</w:t>
      </w:r>
    </w:p>
    <w:p w:rsidR="00DD5CF1" w:rsidRDefault="00DD5CF1" w:rsidP="005358E6">
      <w:pPr>
        <w:jc w:val="both"/>
      </w:pPr>
      <w:r>
        <w:t>(otázky uvádí vedoucí práce i oponent)</w:t>
      </w:r>
    </w:p>
    <w:p w:rsidR="00DD5CF1" w:rsidRDefault="00DD5CF1" w:rsidP="005358E6">
      <w:pPr>
        <w:jc w:val="both"/>
      </w:pPr>
    </w:p>
    <w:bookmarkStart w:id="9" w:name="Text6"/>
    <w:p w:rsidR="00DD5CF1" w:rsidRDefault="00DD5CF1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Studentka ve své diplomové práci na základě zpracované literární rešerše popsala a zhodnotila současný stav CSR aktivit ve společnosti XYZ, a.s. a následněv projektové části navrhla další CSR aktivity, které by mohly vést ke zlepšení daného stavu.</w:t>
      </w:r>
    </w:p>
    <w:p w:rsidR="00DD5CF1" w:rsidRDefault="00DD5CF1" w:rsidP="00750650">
      <w:pPr>
        <w:rPr>
          <w:i/>
          <w:noProof/>
        </w:rPr>
      </w:pPr>
      <w:r>
        <w:rPr>
          <w:i/>
          <w:noProof/>
        </w:rPr>
        <w:t>Práce je zpracována pečlivě. U studentky oceňuji její samostatnost a odpovědnost. Všechny mé připomínky a návrhy do práce zapracovala. V teoretické části je pracováno s velkým množstvím vhodně zvolených aktuálních zdrojů.</w:t>
      </w:r>
    </w:p>
    <w:p w:rsidR="00DD5CF1" w:rsidRDefault="00DD5CF1" w:rsidP="00750650">
      <w:pPr>
        <w:rPr>
          <w:i/>
          <w:noProof/>
        </w:rPr>
      </w:pPr>
    </w:p>
    <w:p w:rsidR="00DD5CF1" w:rsidRPr="00AE58C9" w:rsidRDefault="00DD5CF1" w:rsidP="00750650">
      <w:pPr>
        <w:rPr>
          <w:i/>
        </w:rPr>
      </w:pPr>
      <w:r>
        <w:rPr>
          <w:i/>
          <w:noProof/>
        </w:rPr>
        <w:t>Vámi navržené CSR aktivity jste konzultovala ve firmě? Bude některý z návrhů přijat a realizován?</w:t>
      </w:r>
      <w:r>
        <w:rPr>
          <w:i/>
        </w:rPr>
        <w:fldChar w:fldCharType="end"/>
      </w:r>
      <w:bookmarkEnd w:id="9"/>
    </w:p>
    <w:p w:rsidR="00DD5CF1" w:rsidRDefault="00DD5CF1" w:rsidP="00750650"/>
    <w:p w:rsidR="00DD5CF1" w:rsidRDefault="00DD5CF1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DD5CF1" w:rsidRDefault="00DD5CF1" w:rsidP="00750650"/>
    <w:p w:rsidR="00DD5CF1" w:rsidRDefault="00DD5CF1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DD5CF1" w:rsidRDefault="00DD5CF1" w:rsidP="00750650"/>
    <w:p w:rsidR="00DD5CF1" w:rsidRDefault="00DD5CF1" w:rsidP="00750650"/>
    <w:p w:rsidR="00DD5CF1" w:rsidRDefault="00DD5CF1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  <w:noProof/>
        </w:rPr>
        <w:t>11.5.2015</w:t>
      </w:r>
      <w:r w:rsidRPr="00936F44">
        <w:rPr>
          <w:i/>
        </w:rPr>
        <w:fldChar w:fldCharType="end"/>
      </w:r>
      <w:bookmarkEnd w:id="11"/>
    </w:p>
    <w:p w:rsidR="00DD5CF1" w:rsidRDefault="00DD5CF1" w:rsidP="00750650"/>
    <w:p w:rsidR="00DD5CF1" w:rsidRDefault="00DD5CF1" w:rsidP="00750650"/>
    <w:p w:rsidR="00DD5CF1" w:rsidRDefault="00DD5CF1" w:rsidP="00750650"/>
    <w:p w:rsidR="00DD5CF1" w:rsidRDefault="00DD5CF1" w:rsidP="00750650"/>
    <w:p w:rsidR="00DD5CF1" w:rsidRDefault="00DD5CF1" w:rsidP="00897167">
      <w:pPr>
        <w:tabs>
          <w:tab w:val="right" w:pos="10440"/>
        </w:tabs>
      </w:pPr>
      <w:r>
        <w:tab/>
        <w:t>………………………………………</w:t>
      </w:r>
    </w:p>
    <w:p w:rsidR="00DD5CF1" w:rsidRDefault="00DD5CF1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DD5CF1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5CF1" w:rsidRDefault="00DD5CF1">
      <w:r>
        <w:separator/>
      </w:r>
    </w:p>
  </w:endnote>
  <w:endnote w:type="continuationSeparator" w:id="0">
    <w:p w:rsidR="00DD5CF1" w:rsidRDefault="00DD5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5CF1" w:rsidRDefault="00DD5CF1">
      <w:r>
        <w:separator/>
      </w:r>
    </w:p>
  </w:footnote>
  <w:footnote w:type="continuationSeparator" w:id="0">
    <w:p w:rsidR="00DD5CF1" w:rsidRDefault="00DD5CF1">
      <w:r>
        <w:continuationSeparator/>
      </w:r>
    </w:p>
  </w:footnote>
  <w:footnote w:id="1">
    <w:p w:rsidR="00DD5CF1" w:rsidRDefault="00DD5CF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5DF3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4319D"/>
    <w:rsid w:val="00566326"/>
    <w:rsid w:val="00580F5F"/>
    <w:rsid w:val="005910F7"/>
    <w:rsid w:val="00591991"/>
    <w:rsid w:val="005A16E2"/>
    <w:rsid w:val="005A3124"/>
    <w:rsid w:val="005B2F76"/>
    <w:rsid w:val="005C64F3"/>
    <w:rsid w:val="005D5F24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832D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D5CF1"/>
    <w:rsid w:val="00DF1948"/>
    <w:rsid w:val="00DF2926"/>
    <w:rsid w:val="00E1292E"/>
    <w:rsid w:val="00E366A1"/>
    <w:rsid w:val="00E70B85"/>
    <w:rsid w:val="00E70D63"/>
    <w:rsid w:val="00E725B3"/>
    <w:rsid w:val="00EC393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25</TotalTime>
  <Pages>2</Pages>
  <Words>548</Words>
  <Characters>3239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hradilova</cp:lastModifiedBy>
  <cp:revision>4</cp:revision>
  <cp:lastPrinted>2014-07-24T08:52:00Z</cp:lastPrinted>
  <dcterms:created xsi:type="dcterms:W3CDTF">2015-02-17T07:02:00Z</dcterms:created>
  <dcterms:modified xsi:type="dcterms:W3CDTF">2015-05-12T20:52:00Z</dcterms:modified>
</cp:coreProperties>
</file>