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77E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Lenka Zimolová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77EA2" w:rsidP="00A77EA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Komplexní ošetřovatelské strategie v oblasti </w:t>
            </w:r>
            <w:proofErr w:type="spellStart"/>
            <w:r>
              <w:rPr>
                <w:sz w:val="22"/>
                <w:szCs w:val="22"/>
              </w:rPr>
              <w:t>thanatologie</w:t>
            </w:r>
            <w:proofErr w:type="spellEnd"/>
            <w:r>
              <w:rPr>
                <w:sz w:val="22"/>
                <w:szCs w:val="22"/>
              </w:rPr>
              <w:t xml:space="preserve"> z pohledu pomáhajících profesí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77E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235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549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549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723599" w:rsidRDefault="00723599" w:rsidP="008614B3">
            <w:pPr>
              <w:jc w:val="center"/>
              <w:rPr>
                <w:sz w:val="22"/>
                <w:szCs w:val="22"/>
              </w:rPr>
            </w:pPr>
            <w:r w:rsidRPr="00723599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549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723599" w:rsidRPr="00C50B27" w:rsidTr="00C50B27">
        <w:tc>
          <w:tcPr>
            <w:tcW w:w="6791" w:type="dxa"/>
            <w:gridSpan w:val="3"/>
          </w:tcPr>
          <w:p w:rsidR="00723599" w:rsidRPr="00C50B27" w:rsidRDefault="007235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723599" w:rsidRPr="00C50B27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723599" w:rsidRPr="00C50B27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723599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723599" w:rsidRPr="00C50B27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723599" w:rsidRPr="00C50B27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723599" w:rsidRPr="00C50B27" w:rsidRDefault="00723599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2C792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</w:t>
            </w:r>
            <w:r w:rsidR="00723599">
              <w:rPr>
                <w:sz w:val="22"/>
                <w:szCs w:val="22"/>
              </w:rPr>
              <w:t>aktuálním</w:t>
            </w:r>
            <w:r>
              <w:rPr>
                <w:sz w:val="22"/>
                <w:szCs w:val="22"/>
              </w:rPr>
              <w:t xml:space="preserve"> tématem. </w:t>
            </w:r>
          </w:p>
          <w:p w:rsidR="002C7926" w:rsidRDefault="004627E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uvádí do zkoumané problematiky. </w:t>
            </w:r>
            <w:r w:rsidR="00E549B5">
              <w:rPr>
                <w:sz w:val="22"/>
                <w:szCs w:val="22"/>
              </w:rPr>
              <w:t>Autorka mohla kapitoly více rozvést.</w:t>
            </w:r>
          </w:p>
          <w:p w:rsidR="00E549B5" w:rsidRDefault="00E549B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Občas se vyskytují překlepy.</w:t>
            </w:r>
          </w:p>
          <w:p w:rsidR="00723599" w:rsidRPr="00563631" w:rsidRDefault="00723599" w:rsidP="00362AB0">
            <w:pPr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</w:t>
            </w:r>
            <w:r w:rsidR="00E549B5">
              <w:rPr>
                <w:sz w:val="22"/>
                <w:szCs w:val="22"/>
              </w:rPr>
              <w:t>ce</w:t>
            </w:r>
            <w:r>
              <w:rPr>
                <w:sz w:val="22"/>
                <w:szCs w:val="22"/>
              </w:rPr>
              <w:t xml:space="preserve"> dat </w:t>
            </w:r>
            <w:r w:rsidR="00E549B5">
              <w:rPr>
                <w:sz w:val="22"/>
                <w:szCs w:val="22"/>
              </w:rPr>
              <w:t>je striktně popisná. Ze zjištěných skutečností by se dalo jistě získat ještě více zajímavých údajů.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E549B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 jste zamýšlela v tabulkách v Praktické části pod pojmem „responzí“?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E549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D1624">
              <w:rPr>
                <w:sz w:val="22"/>
                <w:szCs w:val="22"/>
              </w:rPr>
              <w:t xml:space="preserve"> 12.5</w:t>
            </w:r>
            <w:bookmarkStart w:id="0" w:name="_GoBack"/>
            <w:bookmarkEnd w:id="0"/>
            <w:r w:rsidR="000C14A3">
              <w:rPr>
                <w:sz w:val="22"/>
                <w:szCs w:val="22"/>
              </w:rPr>
              <w:t>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735" w:rsidRDefault="003B7735">
      <w:r>
        <w:separator/>
      </w:r>
    </w:p>
  </w:endnote>
  <w:endnote w:type="continuationSeparator" w:id="0">
    <w:p w:rsidR="003B7735" w:rsidRDefault="003B7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735" w:rsidRDefault="003B7735">
      <w:r>
        <w:separator/>
      </w:r>
    </w:p>
  </w:footnote>
  <w:footnote w:type="continuationSeparator" w:id="0">
    <w:p w:rsidR="003B7735" w:rsidRDefault="003B773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263436"/>
    <w:rsid w:val="002C7926"/>
    <w:rsid w:val="00362AB0"/>
    <w:rsid w:val="003B7735"/>
    <w:rsid w:val="003F5DA2"/>
    <w:rsid w:val="00454BFF"/>
    <w:rsid w:val="004627E9"/>
    <w:rsid w:val="00483FD8"/>
    <w:rsid w:val="004E21C4"/>
    <w:rsid w:val="00512982"/>
    <w:rsid w:val="00526D47"/>
    <w:rsid w:val="0055255D"/>
    <w:rsid w:val="00563631"/>
    <w:rsid w:val="005B4E64"/>
    <w:rsid w:val="005C219A"/>
    <w:rsid w:val="005D1624"/>
    <w:rsid w:val="00605CC4"/>
    <w:rsid w:val="006847E2"/>
    <w:rsid w:val="00723599"/>
    <w:rsid w:val="008614B3"/>
    <w:rsid w:val="0091154F"/>
    <w:rsid w:val="009B2248"/>
    <w:rsid w:val="00A51A14"/>
    <w:rsid w:val="00A77EA2"/>
    <w:rsid w:val="00AB19AC"/>
    <w:rsid w:val="00AF1740"/>
    <w:rsid w:val="00B411DB"/>
    <w:rsid w:val="00BA3203"/>
    <w:rsid w:val="00C13464"/>
    <w:rsid w:val="00C50B27"/>
    <w:rsid w:val="00CE0A8B"/>
    <w:rsid w:val="00D51EF2"/>
    <w:rsid w:val="00DC1BF5"/>
    <w:rsid w:val="00DE3A6C"/>
    <w:rsid w:val="00E549B5"/>
    <w:rsid w:val="00E67C85"/>
    <w:rsid w:val="00E709EA"/>
    <w:rsid w:val="00E8089A"/>
    <w:rsid w:val="00E954C1"/>
    <w:rsid w:val="00EE564E"/>
    <w:rsid w:val="00F1326B"/>
    <w:rsid w:val="00F15056"/>
    <w:rsid w:val="00F21B3F"/>
    <w:rsid w:val="00F72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6</TotalTime>
  <Pages>1</Pages>
  <Words>252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4</cp:revision>
  <cp:lastPrinted>2012-04-25T08:21:00Z</cp:lastPrinted>
  <dcterms:created xsi:type="dcterms:W3CDTF">2015-05-08T09:13:00Z</dcterms:created>
  <dcterms:modified xsi:type="dcterms:W3CDTF">2015-05-13T11:37:00Z</dcterms:modified>
</cp:coreProperties>
</file>