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82EB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Vysloužilová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82EB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Informovanost studen</w:t>
            </w:r>
            <w:r w:rsidR="005A7266">
              <w:rPr>
                <w:sz w:val="22"/>
                <w:szCs w:val="22"/>
              </w:rPr>
              <w:t>tů sociální pedagogiky o fenomén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u </w:t>
            </w:r>
            <w:proofErr w:type="spellStart"/>
            <w:r>
              <w:rPr>
                <w:sz w:val="22"/>
                <w:szCs w:val="22"/>
              </w:rPr>
              <w:t>sexting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382EB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82EB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82EB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9C019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4F3CED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320105" w:rsidRDefault="00320105" w:rsidP="00362AB0">
            <w:pPr>
              <w:rPr>
                <w:sz w:val="22"/>
                <w:szCs w:val="22"/>
                <w:u w:val="single"/>
              </w:rPr>
            </w:pPr>
            <w:r w:rsidRPr="00320105">
              <w:rPr>
                <w:sz w:val="22"/>
                <w:szCs w:val="22"/>
                <w:u w:val="single"/>
              </w:rPr>
              <w:t>Silné stránky:</w:t>
            </w:r>
          </w:p>
          <w:p w:rsidR="00320105" w:rsidRDefault="00320105" w:rsidP="0032010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  <w:r w:rsidR="00AF3A5B">
              <w:rPr>
                <w:sz w:val="22"/>
                <w:szCs w:val="22"/>
              </w:rPr>
              <w:t>.</w:t>
            </w:r>
          </w:p>
          <w:p w:rsidR="00320105" w:rsidRDefault="00320105" w:rsidP="00320105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logická stavba bakalářské práce</w:t>
            </w:r>
            <w:r w:rsidR="00AF3A5B">
              <w:rPr>
                <w:sz w:val="22"/>
                <w:szCs w:val="22"/>
              </w:rPr>
              <w:t>.</w:t>
            </w:r>
          </w:p>
          <w:p w:rsidR="00B411DB" w:rsidRPr="009C019F" w:rsidRDefault="00320105" w:rsidP="00362AB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Zainteresovanost autorky do dané problematiky</w:t>
            </w:r>
            <w:r w:rsidR="00AF3A5B">
              <w:rPr>
                <w:sz w:val="22"/>
                <w:szCs w:val="22"/>
              </w:rPr>
              <w:t>.</w:t>
            </w:r>
          </w:p>
          <w:p w:rsidR="00B411DB" w:rsidRPr="00320105" w:rsidRDefault="00320105" w:rsidP="00362AB0">
            <w:pPr>
              <w:rPr>
                <w:sz w:val="22"/>
                <w:szCs w:val="22"/>
                <w:u w:val="single"/>
              </w:rPr>
            </w:pPr>
            <w:r w:rsidRPr="00320105">
              <w:rPr>
                <w:sz w:val="22"/>
                <w:szCs w:val="22"/>
                <w:u w:val="single"/>
              </w:rPr>
              <w:t>Slabé stránky:</w:t>
            </w:r>
          </w:p>
          <w:p w:rsidR="0057137B" w:rsidRPr="0057137B" w:rsidRDefault="0057137B" w:rsidP="0057137B">
            <w:pPr>
              <w:pStyle w:val="Odstavecseseznamem"/>
              <w:numPr>
                <w:ilvl w:val="0"/>
                <w:numId w:val="1"/>
              </w:numPr>
            </w:pPr>
            <w:r>
              <w:rPr>
                <w:sz w:val="22"/>
                <w:szCs w:val="22"/>
              </w:rPr>
              <w:t>V</w:t>
            </w:r>
            <w:r w:rsidRPr="0057137B">
              <w:rPr>
                <w:sz w:val="22"/>
                <w:szCs w:val="22"/>
              </w:rPr>
              <w:t xml:space="preserve">ýzkumné otázky nejsou formulovány </w:t>
            </w:r>
            <w:r>
              <w:rPr>
                <w:sz w:val="22"/>
                <w:szCs w:val="22"/>
              </w:rPr>
              <w:t xml:space="preserve">zcela </w:t>
            </w:r>
            <w:r w:rsidRPr="0057137B">
              <w:rPr>
                <w:sz w:val="22"/>
                <w:szCs w:val="22"/>
              </w:rPr>
              <w:t xml:space="preserve">pregnantně, což </w:t>
            </w:r>
            <w:r>
              <w:rPr>
                <w:sz w:val="22"/>
                <w:szCs w:val="22"/>
              </w:rPr>
              <w:t>může ovlivňovat</w:t>
            </w:r>
            <w:r w:rsidRPr="0057137B">
              <w:rPr>
                <w:sz w:val="22"/>
                <w:szCs w:val="22"/>
              </w:rPr>
              <w:t xml:space="preserve"> následnou interpretaci dat</w:t>
            </w:r>
            <w:r w:rsidR="00AF3A5B">
              <w:rPr>
                <w:sz w:val="22"/>
                <w:szCs w:val="22"/>
              </w:rPr>
              <w:t>.</w:t>
            </w:r>
          </w:p>
          <w:p w:rsidR="0057137B" w:rsidRPr="0057137B" w:rsidRDefault="0057137B" w:rsidP="0057137B">
            <w:pPr>
              <w:pStyle w:val="Odstavecseseznamem"/>
              <w:numPr>
                <w:ilvl w:val="0"/>
                <w:numId w:val="1"/>
              </w:numPr>
            </w:pPr>
            <w:r>
              <w:rPr>
                <w:sz w:val="22"/>
              </w:rPr>
              <w:t>Autorka v textu bakalářské práce využívá často neodborných výrazů a obratů, což snižuje celkovou odbornost textu</w:t>
            </w:r>
            <w:r w:rsidR="00AF3A5B">
              <w:rPr>
                <w:sz w:val="22"/>
              </w:rPr>
              <w:t>.</w:t>
            </w:r>
          </w:p>
          <w:p w:rsidR="0057137B" w:rsidRDefault="0057137B" w:rsidP="0057137B">
            <w:pPr>
              <w:pStyle w:val="Odstavecseseznamem"/>
              <w:numPr>
                <w:ilvl w:val="0"/>
                <w:numId w:val="1"/>
              </w:numPr>
              <w:rPr>
                <w:sz w:val="22"/>
              </w:rPr>
            </w:pPr>
            <w:r w:rsidRPr="0057137B">
              <w:rPr>
                <w:sz w:val="22"/>
              </w:rPr>
              <w:t>V textu se vyskytují gramatické a stylistické nedostatky</w:t>
            </w:r>
            <w:r w:rsidR="00AF3A5B">
              <w:rPr>
                <w:sz w:val="22"/>
              </w:rPr>
              <w:t>.</w:t>
            </w:r>
          </w:p>
          <w:p w:rsidR="0057137B" w:rsidRDefault="0057137B" w:rsidP="0057137B">
            <w:pPr>
              <w:pStyle w:val="Odstavecseseznamem"/>
              <w:numPr>
                <w:ilvl w:val="0"/>
                <w:numId w:val="1"/>
              </w:numPr>
              <w:rPr>
                <w:sz w:val="22"/>
              </w:rPr>
            </w:pPr>
            <w:r>
              <w:rPr>
                <w:sz w:val="22"/>
              </w:rPr>
              <w:t>Interpretace a analýza získaných dat by zasluhovala hlubší zpracování.</w:t>
            </w:r>
          </w:p>
          <w:p w:rsidR="0057137B" w:rsidRDefault="00320105" w:rsidP="0057137B">
            <w:pPr>
              <w:pStyle w:val="Odstavecseseznamem"/>
              <w:numPr>
                <w:ilvl w:val="0"/>
                <w:numId w:val="1"/>
              </w:numPr>
              <w:rPr>
                <w:sz w:val="22"/>
              </w:rPr>
            </w:pPr>
            <w:r>
              <w:rPr>
                <w:sz w:val="22"/>
              </w:rPr>
              <w:t>Vágnost vymezení výzkumného souboru</w:t>
            </w:r>
            <w:r w:rsidR="00AF3A5B">
              <w:rPr>
                <w:sz w:val="22"/>
              </w:rPr>
              <w:t>.</w:t>
            </w:r>
          </w:p>
          <w:p w:rsidR="00320105" w:rsidRDefault="00320105" w:rsidP="0057137B">
            <w:pPr>
              <w:pStyle w:val="Odstavecseseznamem"/>
              <w:numPr>
                <w:ilvl w:val="0"/>
                <w:numId w:val="1"/>
              </w:numPr>
              <w:rPr>
                <w:sz w:val="22"/>
              </w:rPr>
            </w:pPr>
            <w:r>
              <w:rPr>
                <w:sz w:val="22"/>
              </w:rPr>
              <w:t>Vágnost a nejednotnost názvů kapitol v teoretické části bakalářské práce.</w:t>
            </w:r>
          </w:p>
          <w:p w:rsidR="00B411DB" w:rsidRPr="00320105" w:rsidRDefault="00320105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</w:rPr>
            </w:pPr>
            <w:r>
              <w:rPr>
                <w:sz w:val="22"/>
              </w:rPr>
              <w:t xml:space="preserve"> Vzhledem k charakteru práce je diskutabilní erudovanost a propracování dotazníku využitého v rámci výzkumného šetření.</w:t>
            </w:r>
          </w:p>
          <w:p w:rsidR="00B411DB" w:rsidRPr="00C50B27" w:rsidRDefault="003201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splňuje základní požadavky kladené na tento druh textu, navrhuji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F3A5B" w:rsidRPr="00AF3A5B" w:rsidRDefault="00AF3A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Specifikujte hlavní přínos Vaší bakalářské práce.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F3A5B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7F71C8">
              <w:rPr>
                <w:sz w:val="22"/>
                <w:szCs w:val="22"/>
              </w:rPr>
              <w:t xml:space="preserve"> Anna Petr Šafránková,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EB4" w:rsidRDefault="00951EB4">
      <w:r>
        <w:separator/>
      </w:r>
    </w:p>
  </w:endnote>
  <w:endnote w:type="continuationSeparator" w:id="0">
    <w:p w:rsidR="00951EB4" w:rsidRDefault="00951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EB4" w:rsidRDefault="00951EB4">
      <w:r>
        <w:separator/>
      </w:r>
    </w:p>
  </w:footnote>
  <w:footnote w:type="continuationSeparator" w:id="0">
    <w:p w:rsidR="00951EB4" w:rsidRDefault="00951EB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B4B1B"/>
    <w:multiLevelType w:val="hybridMultilevel"/>
    <w:tmpl w:val="8CEE0718"/>
    <w:lvl w:ilvl="0" w:tplc="D9D2CE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117DC2"/>
    <w:multiLevelType w:val="hybridMultilevel"/>
    <w:tmpl w:val="BA1C6B9E"/>
    <w:lvl w:ilvl="0" w:tplc="51C8E9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320105"/>
    <w:rsid w:val="00362AB0"/>
    <w:rsid w:val="00382EBD"/>
    <w:rsid w:val="003F5DA2"/>
    <w:rsid w:val="004F3CED"/>
    <w:rsid w:val="00512982"/>
    <w:rsid w:val="00514664"/>
    <w:rsid w:val="00526D47"/>
    <w:rsid w:val="0055255D"/>
    <w:rsid w:val="0057137B"/>
    <w:rsid w:val="005A7266"/>
    <w:rsid w:val="005C219A"/>
    <w:rsid w:val="006847E2"/>
    <w:rsid w:val="00730C1A"/>
    <w:rsid w:val="007C122E"/>
    <w:rsid w:val="007E0C3A"/>
    <w:rsid w:val="007F71C8"/>
    <w:rsid w:val="00951EB4"/>
    <w:rsid w:val="009C019F"/>
    <w:rsid w:val="00AE43BC"/>
    <w:rsid w:val="00AF3A5B"/>
    <w:rsid w:val="00B411DB"/>
    <w:rsid w:val="00BA3203"/>
    <w:rsid w:val="00C03D7D"/>
    <w:rsid w:val="00C50B27"/>
    <w:rsid w:val="00D51AFF"/>
    <w:rsid w:val="00D62416"/>
    <w:rsid w:val="00DC1BF5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713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713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45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38</TotalTime>
  <Pages>1</Pages>
  <Words>327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7</cp:revision>
  <cp:lastPrinted>2015-05-18T11:49:00Z</cp:lastPrinted>
  <dcterms:created xsi:type="dcterms:W3CDTF">2015-05-15T09:38:00Z</dcterms:created>
  <dcterms:modified xsi:type="dcterms:W3CDTF">2015-05-18T11:54:00Z</dcterms:modified>
</cp:coreProperties>
</file>