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20F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David </w:t>
            </w:r>
            <w:proofErr w:type="spellStart"/>
            <w:r>
              <w:rPr>
                <w:sz w:val="22"/>
                <w:szCs w:val="22"/>
              </w:rPr>
              <w:t>Vejchoda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20F99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Česká národní identita sociálního pedagoga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720F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20F9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A20E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2D0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20E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2D0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20E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A20E73" w:rsidRPr="00A20E73" w:rsidRDefault="00A20E73" w:rsidP="00362AB0">
            <w:pPr>
              <w:rPr>
                <w:sz w:val="22"/>
                <w:szCs w:val="22"/>
              </w:rPr>
            </w:pPr>
            <w:r w:rsidRPr="00A20E73">
              <w:rPr>
                <w:sz w:val="22"/>
                <w:szCs w:val="22"/>
              </w:rPr>
              <w:t xml:space="preserve">Bakalářská práce pojednává o velmi originálním tématu. </w:t>
            </w:r>
          </w:p>
          <w:p w:rsidR="00B0412D" w:rsidRDefault="00B0412D" w:rsidP="00362AB0">
            <w:pPr>
              <w:rPr>
                <w:sz w:val="22"/>
                <w:szCs w:val="22"/>
                <w:u w:val="single"/>
              </w:rPr>
            </w:pPr>
            <w:r w:rsidRPr="00B0412D">
              <w:rPr>
                <w:sz w:val="22"/>
                <w:szCs w:val="22"/>
                <w:u w:val="single"/>
              </w:rPr>
              <w:t>Silné stránky:</w:t>
            </w:r>
          </w:p>
          <w:p w:rsidR="00A20E73" w:rsidRPr="00C92023" w:rsidRDefault="00A20E73" w:rsidP="00A20E73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</w:rPr>
              <w:t xml:space="preserve">Teoretická část bakalářské práce </w:t>
            </w:r>
            <w:r w:rsidR="00C92023">
              <w:rPr>
                <w:sz w:val="22"/>
                <w:szCs w:val="22"/>
              </w:rPr>
              <w:t>je zpracována odborně a zajímavým způsobem s využitím relevantní literatury pojednává o daném tématu.</w:t>
            </w:r>
          </w:p>
          <w:p w:rsidR="00C92023" w:rsidRDefault="00C92023" w:rsidP="00A20E73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C92023">
              <w:rPr>
                <w:sz w:val="22"/>
                <w:szCs w:val="22"/>
              </w:rPr>
              <w:t xml:space="preserve">Autor čerpá </w:t>
            </w:r>
            <w:r>
              <w:rPr>
                <w:sz w:val="22"/>
                <w:szCs w:val="22"/>
              </w:rPr>
              <w:t>z řady relevantní odborné literatury.</w:t>
            </w:r>
          </w:p>
          <w:p w:rsidR="00C92023" w:rsidRDefault="00C92023" w:rsidP="00A20E73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Praktická část bakalářské práce vhodně (vzhledem k tématu) využívá kvalitativní strategii výzkumu. </w:t>
            </w:r>
          </w:p>
          <w:p w:rsidR="00C92023" w:rsidRPr="00C92023" w:rsidRDefault="00C92023" w:rsidP="00A20E73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</w:t>
            </w:r>
            <w:r w:rsidR="008A4459">
              <w:rPr>
                <w:sz w:val="22"/>
                <w:szCs w:val="22"/>
              </w:rPr>
              <w:t>a syntéza v rámci teoretické části bakalářské práce</w:t>
            </w:r>
            <w:r>
              <w:rPr>
                <w:sz w:val="22"/>
                <w:szCs w:val="22"/>
              </w:rPr>
              <w:t xml:space="preserve"> je vzhledem k charakteru práce adekvátně zpracováno.</w:t>
            </w:r>
          </w:p>
          <w:p w:rsidR="00B0412D" w:rsidRDefault="00B0412D" w:rsidP="00362AB0">
            <w:pPr>
              <w:rPr>
                <w:sz w:val="22"/>
                <w:szCs w:val="22"/>
              </w:rPr>
            </w:pPr>
          </w:p>
          <w:p w:rsidR="00B0412D" w:rsidRPr="00B0412D" w:rsidRDefault="00B0412D" w:rsidP="00362AB0">
            <w:pPr>
              <w:rPr>
                <w:sz w:val="22"/>
                <w:szCs w:val="22"/>
                <w:u w:val="single"/>
              </w:rPr>
            </w:pPr>
            <w:r w:rsidRPr="00B0412D">
              <w:rPr>
                <w:sz w:val="22"/>
                <w:szCs w:val="22"/>
                <w:u w:val="single"/>
              </w:rPr>
              <w:t>Slabé stránky:</w:t>
            </w:r>
          </w:p>
          <w:p w:rsidR="00F1326B" w:rsidRDefault="008A4459" w:rsidP="00A20E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empirické části bakalářské práce by byla vhodná konkrétnější explicitní propojenost zjištění výzkumného šetření s daným tématem.</w:t>
            </w:r>
          </w:p>
          <w:p w:rsidR="008A4459" w:rsidRDefault="008A4459" w:rsidP="00A20E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k volbě kvalitativní strategie výzkumu by byla vhodní hlubší analýzy zjištění.</w:t>
            </w:r>
          </w:p>
          <w:p w:rsidR="008A4459" w:rsidRDefault="008A4459" w:rsidP="008A4459">
            <w:pPr>
              <w:rPr>
                <w:sz w:val="22"/>
                <w:szCs w:val="22"/>
              </w:rPr>
            </w:pPr>
          </w:p>
          <w:p w:rsidR="008A4459" w:rsidRPr="008A4459" w:rsidRDefault="008A4459" w:rsidP="008A44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splňuje požadavky standardně kladené na tento druh textu a doporučuji 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00421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hlavní přínos Vaší bakalářské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A20E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12D05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212D05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212D05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2E9" w:rsidRDefault="003E22E9">
      <w:r>
        <w:separator/>
      </w:r>
    </w:p>
  </w:endnote>
  <w:endnote w:type="continuationSeparator" w:id="0">
    <w:p w:rsidR="003E22E9" w:rsidRDefault="003E22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2E9" w:rsidRDefault="003E22E9">
      <w:r>
        <w:separator/>
      </w:r>
    </w:p>
  </w:footnote>
  <w:footnote w:type="continuationSeparator" w:id="0">
    <w:p w:rsidR="003E22E9" w:rsidRDefault="003E22E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3E6788"/>
    <w:multiLevelType w:val="hybridMultilevel"/>
    <w:tmpl w:val="88546B6A"/>
    <w:lvl w:ilvl="0" w:tplc="8CF053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00421F"/>
    <w:rsid w:val="0010537A"/>
    <w:rsid w:val="00126113"/>
    <w:rsid w:val="001406D2"/>
    <w:rsid w:val="00154F27"/>
    <w:rsid w:val="00212D05"/>
    <w:rsid w:val="00362AB0"/>
    <w:rsid w:val="003E22E9"/>
    <w:rsid w:val="003F5DA2"/>
    <w:rsid w:val="004A1A3D"/>
    <w:rsid w:val="00512982"/>
    <w:rsid w:val="00526D47"/>
    <w:rsid w:val="0055255D"/>
    <w:rsid w:val="005C219A"/>
    <w:rsid w:val="005F6DC2"/>
    <w:rsid w:val="006847E2"/>
    <w:rsid w:val="00720F99"/>
    <w:rsid w:val="007553A2"/>
    <w:rsid w:val="008614B3"/>
    <w:rsid w:val="0087647F"/>
    <w:rsid w:val="00894858"/>
    <w:rsid w:val="008A4459"/>
    <w:rsid w:val="009A27D5"/>
    <w:rsid w:val="00A20E73"/>
    <w:rsid w:val="00B0412D"/>
    <w:rsid w:val="00B411DB"/>
    <w:rsid w:val="00BA3203"/>
    <w:rsid w:val="00C50B27"/>
    <w:rsid w:val="00C92023"/>
    <w:rsid w:val="00CA7D64"/>
    <w:rsid w:val="00D05C79"/>
    <w:rsid w:val="00DC1BF5"/>
    <w:rsid w:val="00DD23CB"/>
    <w:rsid w:val="00E709EA"/>
    <w:rsid w:val="00E96998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29</TotalTime>
  <Pages>1</Pages>
  <Words>318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2015-05-18T11:02:00Z</cp:lastPrinted>
  <dcterms:created xsi:type="dcterms:W3CDTF">2015-05-17T19:28:00Z</dcterms:created>
  <dcterms:modified xsi:type="dcterms:W3CDTF">2015-05-18T11:02:00Z</dcterms:modified>
</cp:coreProperties>
</file>