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384"/>
        <w:gridCol w:w="122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10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9"/>
          </w:tcPr>
          <w:p w:rsidR="006847E2" w:rsidRPr="00C50B27" w:rsidRDefault="00D359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SUHRADOVA Adéla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9"/>
          </w:tcPr>
          <w:p w:rsidR="006847E2" w:rsidRPr="00D3595B" w:rsidRDefault="00D3595B" w:rsidP="00362AB0">
            <w:pPr>
              <w:rPr>
                <w:sz w:val="22"/>
                <w:szCs w:val="22"/>
              </w:rPr>
            </w:pPr>
            <w:r w:rsidRPr="00D3595B">
              <w:rPr>
                <w:sz w:val="22"/>
                <w:szCs w:val="22"/>
              </w:rPr>
              <w:t>JOB CLUB jako skupinová forma poradenství Úřadu práce České republiky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9"/>
          </w:tcPr>
          <w:p w:rsidR="006847E2" w:rsidRPr="00C50B27" w:rsidRDefault="000E55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Lenka HABURAJOVA ILAVSKA, PhD.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9"/>
          </w:tcPr>
          <w:p w:rsidR="006847E2" w:rsidRPr="00C50B27" w:rsidRDefault="000E550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9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9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10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D3595B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dxa"/>
            <w:vAlign w:val="center"/>
          </w:tcPr>
          <w:p w:rsidR="006847E2" w:rsidRPr="00C50B27" w:rsidRDefault="009B7B0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629" w:type="dxa"/>
            <w:gridSpan w:val="2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D3595B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84" w:type="dxa"/>
            <w:vAlign w:val="center"/>
          </w:tcPr>
          <w:p w:rsidR="006847E2" w:rsidRPr="00C50B27" w:rsidRDefault="009B7B0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629" w:type="dxa"/>
            <w:gridSpan w:val="2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D3595B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384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29" w:type="dxa"/>
            <w:gridSpan w:val="2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10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6847E2" w:rsidRPr="00C50B27" w:rsidRDefault="00D359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6847E2" w:rsidRPr="00C50B27" w:rsidRDefault="00D359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5C219A" w:rsidRPr="00C50B27" w:rsidRDefault="00D359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10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10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B411DB" w:rsidRPr="00C50B27" w:rsidRDefault="00D3595B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D359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10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22B47" w:rsidRPr="009B7B0D" w:rsidRDefault="00B22B47" w:rsidP="009B7B0D">
            <w:pPr>
              <w:jc w:val="both"/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>Silné stránky:</w:t>
            </w:r>
          </w:p>
          <w:p w:rsidR="00B22B47" w:rsidRPr="009B7B0D" w:rsidRDefault="003A6B20" w:rsidP="009B7B0D">
            <w:pPr>
              <w:pStyle w:val="Odsekzoznamu"/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>Výber témy práce vo vzťahu k odboru studia</w:t>
            </w:r>
          </w:p>
          <w:p w:rsidR="00B22B47" w:rsidRPr="009B7B0D" w:rsidRDefault="00B22B47" w:rsidP="009B7B0D">
            <w:pPr>
              <w:jc w:val="both"/>
              <w:rPr>
                <w:sz w:val="22"/>
                <w:szCs w:val="22"/>
              </w:rPr>
            </w:pPr>
          </w:p>
          <w:p w:rsidR="00B411DB" w:rsidRPr="009B7B0D" w:rsidRDefault="00B22B47" w:rsidP="009B7B0D">
            <w:pPr>
              <w:jc w:val="both"/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 xml:space="preserve">Slabé stránky práce: </w:t>
            </w:r>
          </w:p>
          <w:p w:rsidR="003A6B20" w:rsidRPr="009B7B0D" w:rsidRDefault="003A6B20" w:rsidP="009B7B0D">
            <w:pPr>
              <w:jc w:val="both"/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>V rámci teoretickej časti práce:</w:t>
            </w:r>
          </w:p>
          <w:p w:rsidR="00D3595B" w:rsidRDefault="00D3595B" w:rsidP="009B7B0D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Prvá kapitola je z pohľadu významnosti v danej téme kľúčová a nie je adekvátne spracovaná. Autorka priblížila jednu z definícií nezamestnanosti, typy a potom definovala skupiny ohrozené nezamestnanosťou i napriek tomu že to nijako nezdůvodnila. </w:t>
            </w:r>
          </w:p>
          <w:p w:rsidR="00D3595B" w:rsidRDefault="00D3595B" w:rsidP="009B7B0D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Chudý počet zdrojov literatúry k danej téme (poradenstvo, sociálna politika</w:t>
            </w:r>
            <w:r w:rsidR="002F0EF7">
              <w:rPr>
                <w:sz w:val="22"/>
                <w:szCs w:val="22"/>
              </w:rPr>
              <w:t xml:space="preserve"> absentujú alebo sú len v minimálnom počte</w:t>
            </w:r>
            <w:r>
              <w:rPr>
                <w:sz w:val="22"/>
                <w:szCs w:val="22"/>
              </w:rPr>
              <w:t>)</w:t>
            </w:r>
          </w:p>
          <w:p w:rsidR="00D3595B" w:rsidRDefault="00D3595B" w:rsidP="00D3595B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</w:t>
            </w:r>
            <w:r w:rsidR="003A6B20" w:rsidRPr="00D3595B">
              <w:rPr>
                <w:sz w:val="22"/>
                <w:szCs w:val="22"/>
              </w:rPr>
              <w:t xml:space="preserve">apitola </w:t>
            </w:r>
            <w:r>
              <w:rPr>
                <w:sz w:val="22"/>
                <w:szCs w:val="22"/>
              </w:rPr>
              <w:t>Jobclub – autorka prepisuje zákon, ktorý upravuje vznik a  fungovanie týchto subjektov.</w:t>
            </w:r>
          </w:p>
          <w:p w:rsidR="003A6B20" w:rsidRPr="009B7B0D" w:rsidRDefault="003A6B20" w:rsidP="00D3595B">
            <w:pPr>
              <w:pStyle w:val="Odsekzoznamu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>Časť doporúčení pro prax- nie o odporúčaniach ale len</w:t>
            </w:r>
            <w:r w:rsidR="00D3595B">
              <w:rPr>
                <w:sz w:val="22"/>
                <w:szCs w:val="22"/>
              </w:rPr>
              <w:t xml:space="preserve"> o </w:t>
            </w:r>
            <w:r w:rsidRPr="009B7B0D">
              <w:rPr>
                <w:sz w:val="22"/>
                <w:szCs w:val="22"/>
              </w:rPr>
              <w:t xml:space="preserve"> </w:t>
            </w:r>
            <w:r w:rsidR="00D3595B">
              <w:rPr>
                <w:sz w:val="22"/>
                <w:szCs w:val="22"/>
              </w:rPr>
              <w:t>vyhodnotení výsledkov</w:t>
            </w:r>
            <w:r w:rsidRPr="009B7B0D">
              <w:rPr>
                <w:sz w:val="22"/>
                <w:szCs w:val="22"/>
              </w:rPr>
              <w:t>.</w:t>
            </w:r>
            <w:r>
              <w:t xml:space="preserve"> </w:t>
            </w:r>
          </w:p>
        </w:tc>
      </w:tr>
      <w:tr w:rsidR="00B411DB" w:rsidRPr="00C50B27" w:rsidTr="00C50B27">
        <w:tc>
          <w:tcPr>
            <w:tcW w:w="9828" w:type="dxa"/>
            <w:gridSpan w:val="10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3A6B20" w:rsidRPr="009B7B0D" w:rsidRDefault="000E5509" w:rsidP="000E550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 xml:space="preserve">V práci uvádzate </w:t>
            </w:r>
            <w:r w:rsidR="009B7B0D" w:rsidRPr="009B7B0D">
              <w:rPr>
                <w:sz w:val="22"/>
                <w:szCs w:val="22"/>
              </w:rPr>
              <w:t>„</w:t>
            </w:r>
            <w:r w:rsidR="003A6B20" w:rsidRPr="009B7B0D">
              <w:rPr>
                <w:sz w:val="22"/>
                <w:szCs w:val="22"/>
              </w:rPr>
              <w:t>Z uvedených bodů můžeme vyčíst, že důležitých nedostatků v oblasti právní úpravy věnující se sociálním službám bylo mnoho a transformace tedy byla nutná</w:t>
            </w:r>
            <w:r w:rsidR="009B7B0D" w:rsidRPr="009B7B0D">
              <w:rPr>
                <w:sz w:val="22"/>
                <w:szCs w:val="22"/>
              </w:rPr>
              <w:t>“</w:t>
            </w:r>
            <w:r w:rsidR="003A6B20" w:rsidRPr="009B7B0D">
              <w:rPr>
                <w:sz w:val="22"/>
                <w:szCs w:val="22"/>
              </w:rPr>
              <w:t>.</w:t>
            </w:r>
            <w:r w:rsidR="009B7B0D" w:rsidRPr="009B7B0D">
              <w:rPr>
                <w:sz w:val="22"/>
                <w:szCs w:val="22"/>
              </w:rPr>
              <w:t xml:space="preserve"> Uveďte pozitiva a negatíva transformácie.</w:t>
            </w:r>
          </w:p>
          <w:p w:rsidR="00B22B47" w:rsidRPr="009B7B0D" w:rsidRDefault="009B7B0D" w:rsidP="000E5509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9B7B0D">
              <w:rPr>
                <w:sz w:val="22"/>
                <w:szCs w:val="22"/>
              </w:rPr>
              <w:t>Uvedte konk</w:t>
            </w:r>
            <w:r>
              <w:rPr>
                <w:sz w:val="22"/>
                <w:szCs w:val="22"/>
              </w:rPr>
              <w:t>r</w:t>
            </w:r>
            <w:r w:rsidRPr="009B7B0D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>t</w:t>
            </w:r>
            <w:r w:rsidRPr="009B7B0D">
              <w:rPr>
                <w:sz w:val="22"/>
                <w:szCs w:val="22"/>
              </w:rPr>
              <w:t>ne odporúčania pre prax, ktoré vychádzajú z vášho prieskumu.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gridSpan w:val="2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D3595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B22B47">
              <w:rPr>
                <w:sz w:val="22"/>
                <w:szCs w:val="22"/>
              </w:rPr>
              <w:t>1</w:t>
            </w:r>
            <w:r w:rsidR="00D3595B">
              <w:rPr>
                <w:sz w:val="22"/>
                <w:szCs w:val="22"/>
              </w:rPr>
              <w:t>6</w:t>
            </w:r>
            <w:r w:rsidR="00B22B47">
              <w:rPr>
                <w:sz w:val="22"/>
                <w:szCs w:val="22"/>
              </w:rPr>
              <w:t>.5.2015</w:t>
            </w:r>
          </w:p>
        </w:tc>
        <w:tc>
          <w:tcPr>
            <w:tcW w:w="5760" w:type="dxa"/>
            <w:gridSpan w:val="8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15D8" w:rsidRDefault="002115D8">
      <w:r>
        <w:separator/>
      </w:r>
    </w:p>
  </w:endnote>
  <w:endnote w:type="continuationSeparator" w:id="0">
    <w:p w:rsidR="002115D8" w:rsidRDefault="002115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15D8" w:rsidRDefault="002115D8">
      <w:r>
        <w:separator/>
      </w:r>
    </w:p>
  </w:footnote>
  <w:footnote w:type="continuationSeparator" w:id="0">
    <w:p w:rsidR="002115D8" w:rsidRDefault="002115D8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A2A50"/>
    <w:multiLevelType w:val="hybridMultilevel"/>
    <w:tmpl w:val="5AD2A6C6"/>
    <w:lvl w:ilvl="0" w:tplc="8ED85A4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EB22B8"/>
    <w:multiLevelType w:val="hybridMultilevel"/>
    <w:tmpl w:val="092E8C1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A332C4"/>
    <w:multiLevelType w:val="hybridMultilevel"/>
    <w:tmpl w:val="5156E300"/>
    <w:lvl w:ilvl="0" w:tplc="7984367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2925"/>
    <w:rsid w:val="000D5B18"/>
    <w:rsid w:val="000E5509"/>
    <w:rsid w:val="00150457"/>
    <w:rsid w:val="00154F27"/>
    <w:rsid w:val="002115D8"/>
    <w:rsid w:val="002F0EF7"/>
    <w:rsid w:val="00362AB0"/>
    <w:rsid w:val="003A6B20"/>
    <w:rsid w:val="003B0AEF"/>
    <w:rsid w:val="003B2925"/>
    <w:rsid w:val="003F5DA2"/>
    <w:rsid w:val="00512982"/>
    <w:rsid w:val="00526D47"/>
    <w:rsid w:val="0055255D"/>
    <w:rsid w:val="005C219A"/>
    <w:rsid w:val="006847E2"/>
    <w:rsid w:val="007553A2"/>
    <w:rsid w:val="008614B3"/>
    <w:rsid w:val="009A27D5"/>
    <w:rsid w:val="009B7B0D"/>
    <w:rsid w:val="00B22B47"/>
    <w:rsid w:val="00B411DB"/>
    <w:rsid w:val="00BA3203"/>
    <w:rsid w:val="00C50B27"/>
    <w:rsid w:val="00CA7D64"/>
    <w:rsid w:val="00D05C79"/>
    <w:rsid w:val="00D3595B"/>
    <w:rsid w:val="00DC1BF5"/>
    <w:rsid w:val="00E709EA"/>
    <w:rsid w:val="00ED2FBE"/>
    <w:rsid w:val="00F1326B"/>
    <w:rsid w:val="00FB3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0E55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0E5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622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42</TotalTime>
  <Pages>1</Pages>
  <Words>340</Words>
  <Characters>1944</Characters>
  <Application>Microsoft Office Word</Application>
  <DocSecurity>0</DocSecurity>
  <Lines>16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Admin</dc:creator>
  <cp:lastModifiedBy>Admin</cp:lastModifiedBy>
  <cp:revision>6</cp:revision>
  <cp:lastPrinted>2015-05-19T09:21:00Z</cp:lastPrinted>
  <dcterms:created xsi:type="dcterms:W3CDTF">2015-05-19T05:41:00Z</dcterms:created>
  <dcterms:modified xsi:type="dcterms:W3CDTF">2015-05-19T09:22:00Z</dcterms:modified>
</cp:coreProperties>
</file>