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Pavlína Slavíková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64892" w:rsidP="00362AB0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 xml:space="preserve"> sociálního pedagoga v azylových domech pro matky s dětmi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Předkládaná bakalářská práce má vysokou kvalitu zpracování. Je patrná erudovanost Pavlíny Slavíkové v daném tématu. Studentka zpracovala bakalářskou práci jasně a přehledně. Za silné stránky bakalářské práce především považuji: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logickou souslednost jednotlivých kapitol a jejich provázanost,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způsob jazykového zpracování na výborné stylistické a odborné úrovni,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práci s odbornými zdroji,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jasně nastavený design výzkumu s adekvátně formulovanými výzkumnými otázkami,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výzkumný nástroj (dotazník) a velmi dobrá analýza dat,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+ závěrečná interpretace a doporučení pro praktické využití. </w:t>
            </w:r>
          </w:p>
          <w:p w:rsidR="00264892" w:rsidRDefault="00264892" w:rsidP="00362AB0">
            <w:pPr>
              <w:rPr>
                <w:sz w:val="22"/>
                <w:szCs w:val="22"/>
              </w:rPr>
            </w:pPr>
          </w:p>
          <w:p w:rsidR="00B411DB" w:rsidRDefault="0026489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oceňuji především závěrečnou interpretaci dat, kdy studentka vlastní výstupy výzkumu komparuje s dosavadním odborným poznáním. Zároveň v rámci doporučení pro praktické využití navrhuje </w:t>
            </w:r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 xml:space="preserve"> sociálního pedagoga v azylových domech pro matky s dětmi, v čemž spatřuji hlavní přínos bakalářské práce. </w:t>
            </w:r>
          </w:p>
          <w:p w:rsidR="00B411DB" w:rsidRPr="00C50B27" w:rsidRDefault="00264892" w:rsidP="002648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64892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64892">
              <w:rPr>
                <w:sz w:val="22"/>
                <w:szCs w:val="22"/>
              </w:rPr>
              <w:t xml:space="preserve"> Martincová v. r. 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6BB" w:rsidRDefault="00AB26BB">
      <w:r>
        <w:separator/>
      </w:r>
    </w:p>
  </w:endnote>
  <w:endnote w:type="continuationSeparator" w:id="0">
    <w:p w:rsidR="00AB26BB" w:rsidRDefault="00AB26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6BB" w:rsidRDefault="00AB26BB">
      <w:r>
        <w:separator/>
      </w:r>
    </w:p>
  </w:footnote>
  <w:footnote w:type="continuationSeparator" w:id="0">
    <w:p w:rsidR="00AB26BB" w:rsidRDefault="00AB26BB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B26BB"/>
    <w:rsid w:val="000E2C47"/>
    <w:rsid w:val="00264892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AB26BB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11</TotalTime>
  <Pages>1</Pages>
  <Words>355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2015-05-06T11:43:00Z</cp:lastPrinted>
  <dcterms:created xsi:type="dcterms:W3CDTF">2015-05-06T11:32:00Z</dcterms:created>
  <dcterms:modified xsi:type="dcterms:W3CDTF">2015-05-06T11:43:00Z</dcterms:modified>
</cp:coreProperties>
</file>