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B3521B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 w:rsidR="00F1326B"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 w:rsidR="00B3521B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010F74" w:rsidP="00A044C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Lucie Přikrylová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010F74" w:rsidP="00362AB0">
            <w:pPr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Kyberšikana</w:t>
            </w:r>
            <w:proofErr w:type="spellEnd"/>
            <w:r>
              <w:rPr>
                <w:sz w:val="22"/>
                <w:szCs w:val="22"/>
              </w:rPr>
              <w:t xml:space="preserve"> z pohledu učitelů základních škol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E67C8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Oponent </w:t>
            </w:r>
            <w:r w:rsidR="006847E2" w:rsidRPr="00C50B27">
              <w:rPr>
                <w:sz w:val="22"/>
                <w:szCs w:val="22"/>
              </w:rPr>
              <w:t>práce</w:t>
            </w:r>
          </w:p>
        </w:tc>
        <w:tc>
          <w:tcPr>
            <w:tcW w:w="7020" w:type="dxa"/>
            <w:gridSpan w:val="8"/>
          </w:tcPr>
          <w:p w:rsidR="006847E2" w:rsidRPr="00C50B27" w:rsidRDefault="0090584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Mgr. Renata Polepilová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90584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010F7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Prezenční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EA2510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EA251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4A204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4A204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106D58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4A204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4A204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1555C0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4A204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4A204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4A204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4A204E" w:rsidP="008614B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EA2510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7B6293" w:rsidRDefault="001555C0" w:rsidP="008D4D9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Téma práce je velmi </w:t>
            </w:r>
            <w:r w:rsidR="009C4BE0">
              <w:rPr>
                <w:sz w:val="22"/>
                <w:szCs w:val="22"/>
              </w:rPr>
              <w:t>aktuální.</w:t>
            </w:r>
          </w:p>
          <w:p w:rsidR="001555C0" w:rsidRDefault="009C4BE0" w:rsidP="008D4D9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Teoretická část vhodně uvozuje </w:t>
            </w:r>
            <w:r w:rsidR="00A95ED5">
              <w:rPr>
                <w:sz w:val="22"/>
                <w:szCs w:val="22"/>
              </w:rPr>
              <w:t>vyhodnocování zjištěných dat.</w:t>
            </w:r>
          </w:p>
          <w:p w:rsidR="004A204E" w:rsidRDefault="004A204E" w:rsidP="008D4D9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 práci se vyskytují překlepy.</w:t>
            </w:r>
          </w:p>
          <w:p w:rsidR="00AC646B" w:rsidRDefault="00DD6924" w:rsidP="008D4D9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 Praktické části je nutné ocenit snahu o vyhodnocení stanovených hypotéz pomocí chí-kvadrátu.</w:t>
            </w:r>
            <w:r w:rsidR="00EA2510">
              <w:rPr>
                <w:sz w:val="22"/>
                <w:szCs w:val="22"/>
              </w:rPr>
              <w:t xml:space="preserve"> Avšak postup autorky při jejich vyhodnocování mohl být mnohem podrobněji popsán.</w:t>
            </w:r>
            <w:r w:rsidR="004A204E">
              <w:rPr>
                <w:sz w:val="22"/>
                <w:szCs w:val="22"/>
              </w:rPr>
              <w:t xml:space="preserve"> Čtenář se v této části jen těžko orientuje. Navíc je s podivem, že se ve všech případech potvrdila alternativní hypotéza.</w:t>
            </w:r>
          </w:p>
          <w:p w:rsidR="00890EED" w:rsidRPr="00C50B27" w:rsidRDefault="00890EED" w:rsidP="004A204E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B411DB" w:rsidRPr="00C50B27" w:rsidRDefault="00B411DB" w:rsidP="00DD6924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bookmarkStart w:id="0" w:name="_GoBack"/>
            <w:bookmarkEnd w:id="0"/>
          </w:p>
        </w:tc>
        <w:tc>
          <w:tcPr>
            <w:tcW w:w="506" w:type="dxa"/>
          </w:tcPr>
          <w:p w:rsidR="00B411DB" w:rsidRPr="00C50B27" w:rsidRDefault="004A204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1555C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8D4D94">
              <w:rPr>
                <w:sz w:val="22"/>
                <w:szCs w:val="22"/>
              </w:rPr>
              <w:t xml:space="preserve"> </w:t>
            </w:r>
            <w:proofErr w:type="gramStart"/>
            <w:r w:rsidR="001555C0">
              <w:rPr>
                <w:sz w:val="22"/>
                <w:szCs w:val="22"/>
              </w:rPr>
              <w:t>3.5.</w:t>
            </w:r>
            <w:r w:rsidR="008D4D94">
              <w:rPr>
                <w:sz w:val="22"/>
                <w:szCs w:val="22"/>
              </w:rPr>
              <w:t>2015</w:t>
            </w:r>
            <w:proofErr w:type="gramEnd"/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6847E2" w:rsidRDefault="006847E2"/>
    <w:sectPr w:rsidR="006847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A655B" w:rsidRDefault="002A655B">
      <w:r>
        <w:separator/>
      </w:r>
    </w:p>
  </w:endnote>
  <w:endnote w:type="continuationSeparator" w:id="0">
    <w:p w:rsidR="002A655B" w:rsidRDefault="002A65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A655B" w:rsidRDefault="002A655B">
      <w:r>
        <w:separator/>
      </w:r>
    </w:p>
  </w:footnote>
  <w:footnote w:type="continuationSeparator" w:id="0">
    <w:p w:rsidR="002A655B" w:rsidRDefault="002A655B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5849"/>
    <w:rsid w:val="00001964"/>
    <w:rsid w:val="00010F74"/>
    <w:rsid w:val="000318D0"/>
    <w:rsid w:val="000514EB"/>
    <w:rsid w:val="00106D58"/>
    <w:rsid w:val="0014347E"/>
    <w:rsid w:val="001520C3"/>
    <w:rsid w:val="001555C0"/>
    <w:rsid w:val="001D609F"/>
    <w:rsid w:val="001E1294"/>
    <w:rsid w:val="0024528F"/>
    <w:rsid w:val="00274822"/>
    <w:rsid w:val="002A655B"/>
    <w:rsid w:val="002C2075"/>
    <w:rsid w:val="00355DBD"/>
    <w:rsid w:val="00362AB0"/>
    <w:rsid w:val="0039496E"/>
    <w:rsid w:val="003F5DA2"/>
    <w:rsid w:val="00401CCE"/>
    <w:rsid w:val="00441662"/>
    <w:rsid w:val="004A204E"/>
    <w:rsid w:val="004A51F5"/>
    <w:rsid w:val="004B4A12"/>
    <w:rsid w:val="00512982"/>
    <w:rsid w:val="005259E7"/>
    <w:rsid w:val="00526D47"/>
    <w:rsid w:val="0055255D"/>
    <w:rsid w:val="00592682"/>
    <w:rsid w:val="005C219A"/>
    <w:rsid w:val="005D1460"/>
    <w:rsid w:val="005D6B61"/>
    <w:rsid w:val="005E751E"/>
    <w:rsid w:val="005F682C"/>
    <w:rsid w:val="00607D6F"/>
    <w:rsid w:val="00673483"/>
    <w:rsid w:val="006847E2"/>
    <w:rsid w:val="006B464C"/>
    <w:rsid w:val="006B6FB2"/>
    <w:rsid w:val="006C0F13"/>
    <w:rsid w:val="006C128A"/>
    <w:rsid w:val="007657FC"/>
    <w:rsid w:val="00795AA5"/>
    <w:rsid w:val="007B6293"/>
    <w:rsid w:val="007D155F"/>
    <w:rsid w:val="007D558C"/>
    <w:rsid w:val="008251B6"/>
    <w:rsid w:val="00850429"/>
    <w:rsid w:val="00855A9A"/>
    <w:rsid w:val="008614B3"/>
    <w:rsid w:val="00890EED"/>
    <w:rsid w:val="00892B29"/>
    <w:rsid w:val="00897069"/>
    <w:rsid w:val="008D4D94"/>
    <w:rsid w:val="00905849"/>
    <w:rsid w:val="00966AC6"/>
    <w:rsid w:val="00983B00"/>
    <w:rsid w:val="009A770A"/>
    <w:rsid w:val="009B2248"/>
    <w:rsid w:val="009B29D5"/>
    <w:rsid w:val="009C4BE0"/>
    <w:rsid w:val="00A044C2"/>
    <w:rsid w:val="00A806D6"/>
    <w:rsid w:val="00A92097"/>
    <w:rsid w:val="00A95ED5"/>
    <w:rsid w:val="00AB0441"/>
    <w:rsid w:val="00AC646B"/>
    <w:rsid w:val="00AD2946"/>
    <w:rsid w:val="00AD3A3E"/>
    <w:rsid w:val="00AF1740"/>
    <w:rsid w:val="00AF7026"/>
    <w:rsid w:val="00B3521B"/>
    <w:rsid w:val="00B411DB"/>
    <w:rsid w:val="00B84865"/>
    <w:rsid w:val="00BA3203"/>
    <w:rsid w:val="00BA5FB3"/>
    <w:rsid w:val="00BC415E"/>
    <w:rsid w:val="00C16B04"/>
    <w:rsid w:val="00C224D7"/>
    <w:rsid w:val="00C239AC"/>
    <w:rsid w:val="00C26442"/>
    <w:rsid w:val="00C31B8D"/>
    <w:rsid w:val="00C50B27"/>
    <w:rsid w:val="00C81E16"/>
    <w:rsid w:val="00CA13B3"/>
    <w:rsid w:val="00CD19B3"/>
    <w:rsid w:val="00CE05AF"/>
    <w:rsid w:val="00CE0A8B"/>
    <w:rsid w:val="00D33ABC"/>
    <w:rsid w:val="00D3519B"/>
    <w:rsid w:val="00DB610F"/>
    <w:rsid w:val="00DB6E2F"/>
    <w:rsid w:val="00DC1BF5"/>
    <w:rsid w:val="00DD6924"/>
    <w:rsid w:val="00E20370"/>
    <w:rsid w:val="00E43B15"/>
    <w:rsid w:val="00E64483"/>
    <w:rsid w:val="00E67C85"/>
    <w:rsid w:val="00E709EA"/>
    <w:rsid w:val="00EA2510"/>
    <w:rsid w:val="00F1326B"/>
    <w:rsid w:val="00F204BA"/>
    <w:rsid w:val="00F81ABD"/>
    <w:rsid w:val="00FF1C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olepilova\Desktop\Centrum\Studenti\Posudky\Kurov&#225;_O.dot" TargetMode="Externa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Kurová_O</Template>
  <TotalTime>4</TotalTime>
  <Pages>1</Pages>
  <Words>250</Words>
  <Characters>1475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1722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Polepilová Renata</dc:creator>
  <cp:lastModifiedBy>Polepilová Renata</cp:lastModifiedBy>
  <cp:revision>3</cp:revision>
  <cp:lastPrinted>2012-04-25T08:21:00Z</cp:lastPrinted>
  <dcterms:created xsi:type="dcterms:W3CDTF">2015-05-08T09:17:00Z</dcterms:created>
  <dcterms:modified xsi:type="dcterms:W3CDTF">2015-05-19T14:11:00Z</dcterms:modified>
</cp:coreProperties>
</file>