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B807A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Bc. Nikola </w:t>
            </w:r>
            <w:proofErr w:type="spellStart"/>
            <w:r>
              <w:rPr>
                <w:sz w:val="22"/>
                <w:szCs w:val="22"/>
              </w:rPr>
              <w:t>Odstrčilíková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B807A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Negativní vlivy internetu na způsob trávení volného času dětí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B807A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B807A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B807A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893469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893469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893469">
            <w:pPr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74139" w:rsidRPr="00C50B27" w:rsidRDefault="0037413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se v rámci teoretické části zaměřuje na vymezení teoretických východisek – volný čas, specifika prostředí internetu aj. V rámci praktické části se autorka zaměřuje na prezentování základních zjištění získaných metodou dotazníku (resp. kvantitativní strategií výzkumu).</w:t>
            </w:r>
          </w:p>
          <w:p w:rsidR="00374139" w:rsidRDefault="00374139" w:rsidP="00362AB0">
            <w:pPr>
              <w:rPr>
                <w:sz w:val="22"/>
                <w:szCs w:val="22"/>
                <w:u w:val="single"/>
              </w:rPr>
            </w:pPr>
            <w:r w:rsidRPr="00374139">
              <w:rPr>
                <w:sz w:val="22"/>
                <w:szCs w:val="22"/>
                <w:u w:val="single"/>
              </w:rPr>
              <w:t>Silné stránky</w:t>
            </w:r>
            <w:r>
              <w:rPr>
                <w:sz w:val="22"/>
                <w:szCs w:val="22"/>
                <w:u w:val="single"/>
              </w:rPr>
              <w:t>:</w:t>
            </w:r>
          </w:p>
          <w:p w:rsidR="00374139" w:rsidRPr="00374139" w:rsidRDefault="00374139" w:rsidP="00374139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</w:rPr>
              <w:t>Logická stavba textu bakalářské práce</w:t>
            </w:r>
          </w:p>
          <w:p w:rsidR="00374139" w:rsidRPr="00374139" w:rsidRDefault="00374139" w:rsidP="00374139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374139">
              <w:rPr>
                <w:sz w:val="22"/>
                <w:szCs w:val="22"/>
              </w:rPr>
              <w:t>Aktuálnost tématu.</w:t>
            </w:r>
          </w:p>
          <w:p w:rsidR="00374139" w:rsidRPr="0090656D" w:rsidRDefault="0090656D" w:rsidP="00374139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</w:t>
            </w:r>
            <w:r w:rsidRPr="0090656D">
              <w:rPr>
                <w:sz w:val="22"/>
                <w:szCs w:val="22"/>
              </w:rPr>
              <w:t>rka v závěru bakalářské práce uvedla doporučení pro praxi.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90656D" w:rsidP="00362AB0">
            <w:pPr>
              <w:rPr>
                <w:sz w:val="22"/>
                <w:szCs w:val="22"/>
              </w:rPr>
            </w:pPr>
            <w:r w:rsidRPr="00BB52C0">
              <w:rPr>
                <w:sz w:val="22"/>
                <w:szCs w:val="22"/>
                <w:u w:val="single"/>
              </w:rPr>
              <w:t>Slabé stránky</w:t>
            </w:r>
            <w:r>
              <w:rPr>
                <w:sz w:val="22"/>
                <w:szCs w:val="22"/>
              </w:rPr>
              <w:t>:</w:t>
            </w:r>
          </w:p>
          <w:p w:rsidR="0090656D" w:rsidRDefault="0090656D" w:rsidP="0090656D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kapitole č. 3 (str. 25 – 27) by bylo vhodné explicitně akcentovat její vztah k tématu bakalářské práce (tedy nejenom z hlediska vývojové psychologie, ale také z hlediska sociálně pedagogického, popř. sociologického paradigmatu).</w:t>
            </w:r>
          </w:p>
          <w:p w:rsidR="0090656D" w:rsidRDefault="0090656D" w:rsidP="0090656D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některých pasážích textu se vyskytují spíše neodborné obraty.</w:t>
            </w:r>
          </w:p>
          <w:p w:rsidR="00B411DB" w:rsidRDefault="0090656D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Diskutabilní se jeví metoda výzkumného souboru (str. 30).</w:t>
            </w:r>
          </w:p>
          <w:p w:rsidR="00BB52C0" w:rsidRPr="0090656D" w:rsidRDefault="00BB52C0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Povrchní analýza dat v rámci praktické části.</w:t>
            </w:r>
          </w:p>
          <w:p w:rsidR="00B411DB" w:rsidRPr="00C50B27" w:rsidRDefault="0037413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splňuje požadavky kladené na tento druh textu, proto ji navrhuji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90656D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89346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Jaký je hlavní přínos Vaší bakalářské práce?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CC596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4633F6">
              <w:rPr>
                <w:sz w:val="22"/>
                <w:szCs w:val="22"/>
              </w:rPr>
              <w:t xml:space="preserve"> 10. 5. 2015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4633F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374139">
              <w:rPr>
                <w:sz w:val="22"/>
                <w:szCs w:val="22"/>
              </w:rPr>
              <w:t xml:space="preserve"> </w:t>
            </w:r>
            <w:r w:rsidR="004633F6">
              <w:rPr>
                <w:sz w:val="22"/>
                <w:szCs w:val="22"/>
              </w:rPr>
              <w:t>Anna Petr Šafránková, v. r.</w:t>
            </w:r>
            <w:bookmarkStart w:id="0" w:name="_GoBack"/>
            <w:bookmarkEnd w:id="0"/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32AC" w:rsidRDefault="00BD32AC">
      <w:r>
        <w:separator/>
      </w:r>
    </w:p>
  </w:endnote>
  <w:endnote w:type="continuationSeparator" w:id="0">
    <w:p w:rsidR="00BD32AC" w:rsidRDefault="00BD32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32AC" w:rsidRDefault="00BD32AC">
      <w:r>
        <w:separator/>
      </w:r>
    </w:p>
  </w:footnote>
  <w:footnote w:type="continuationSeparator" w:id="0">
    <w:p w:rsidR="00BD32AC" w:rsidRDefault="00BD32AC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94698B"/>
    <w:multiLevelType w:val="hybridMultilevel"/>
    <w:tmpl w:val="BFAA8588"/>
    <w:lvl w:ilvl="0" w:tplc="F44E1BB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C0B"/>
    <w:rsid w:val="000B0682"/>
    <w:rsid w:val="000E2C47"/>
    <w:rsid w:val="00362AB0"/>
    <w:rsid w:val="00374139"/>
    <w:rsid w:val="003F5DA2"/>
    <w:rsid w:val="004633F6"/>
    <w:rsid w:val="00512982"/>
    <w:rsid w:val="00514664"/>
    <w:rsid w:val="00526D47"/>
    <w:rsid w:val="0055255D"/>
    <w:rsid w:val="005C219A"/>
    <w:rsid w:val="006847E2"/>
    <w:rsid w:val="00730C1A"/>
    <w:rsid w:val="00893469"/>
    <w:rsid w:val="0090656D"/>
    <w:rsid w:val="00AB08C0"/>
    <w:rsid w:val="00B411DB"/>
    <w:rsid w:val="00B807A7"/>
    <w:rsid w:val="00BA3203"/>
    <w:rsid w:val="00BB52C0"/>
    <w:rsid w:val="00BD32AC"/>
    <w:rsid w:val="00C03D7D"/>
    <w:rsid w:val="00C50B27"/>
    <w:rsid w:val="00CC5963"/>
    <w:rsid w:val="00D62416"/>
    <w:rsid w:val="00DC1BF5"/>
    <w:rsid w:val="00E709EA"/>
    <w:rsid w:val="00EF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37413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3741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35</TotalTime>
  <Pages>1</Pages>
  <Words>345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6</cp:revision>
  <cp:lastPrinted>2015-05-18T10:59:00Z</cp:lastPrinted>
  <dcterms:created xsi:type="dcterms:W3CDTF">2015-05-17T07:08:00Z</dcterms:created>
  <dcterms:modified xsi:type="dcterms:W3CDTF">2015-05-18T10:59:00Z</dcterms:modified>
</cp:coreProperties>
</file>