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D57C3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Lucie </w:t>
            </w:r>
            <w:proofErr w:type="spellStart"/>
            <w:r>
              <w:rPr>
                <w:sz w:val="22"/>
                <w:szCs w:val="22"/>
              </w:rPr>
              <w:t>Milatová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D57C3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Funkce školní družiny pohledem rodičů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D57C3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D57C3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D57C34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Prezenční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B61A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2B61AA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2B61AA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2B61AA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2B61A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2B61AA" w:rsidRDefault="002B61AA" w:rsidP="00362AB0">
            <w:pPr>
              <w:rPr>
                <w:b/>
                <w:sz w:val="22"/>
                <w:szCs w:val="22"/>
              </w:rPr>
            </w:pPr>
            <w:r w:rsidRPr="002B61AA">
              <w:rPr>
                <w:b/>
                <w:sz w:val="22"/>
                <w:szCs w:val="22"/>
              </w:rPr>
              <w:t xml:space="preserve">Silné stránky: </w:t>
            </w:r>
          </w:p>
          <w:p w:rsidR="002B61AA" w:rsidRDefault="002B61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dobré teoretické zpracování zvoleného problému, </w:t>
            </w:r>
          </w:p>
          <w:p w:rsidR="002B61AA" w:rsidRDefault="002B61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jasný a argumentačně podložený úvod, </w:t>
            </w:r>
          </w:p>
          <w:p w:rsidR="002B61AA" w:rsidRDefault="002B61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nastavení designu výzkumu, </w:t>
            </w:r>
          </w:p>
          <w:p w:rsidR="002B61AA" w:rsidRDefault="002B61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používání Testu dobré shody chí-kvadrát, </w:t>
            </w:r>
          </w:p>
          <w:p w:rsidR="002B61AA" w:rsidRDefault="002B61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přehledná a velmi dobře zpracovaná analýza dat, </w:t>
            </w:r>
          </w:p>
          <w:p w:rsidR="002B61AA" w:rsidRDefault="002B61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komparace výstupů výzkumu s dosavadním poznáním, </w:t>
            </w:r>
          </w:p>
          <w:p w:rsidR="002B61AA" w:rsidRDefault="002B61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doporučení pro praxi. </w:t>
            </w:r>
          </w:p>
          <w:p w:rsidR="002B61AA" w:rsidRDefault="002B61AA" w:rsidP="00362AB0">
            <w:pPr>
              <w:rPr>
                <w:sz w:val="22"/>
                <w:szCs w:val="22"/>
              </w:rPr>
            </w:pPr>
          </w:p>
          <w:p w:rsidR="002B61AA" w:rsidRPr="002B61AA" w:rsidRDefault="002B61AA" w:rsidP="00362AB0">
            <w:pPr>
              <w:rPr>
                <w:b/>
                <w:sz w:val="22"/>
                <w:szCs w:val="22"/>
              </w:rPr>
            </w:pPr>
            <w:r w:rsidRPr="002B61AA">
              <w:rPr>
                <w:b/>
                <w:sz w:val="22"/>
                <w:szCs w:val="22"/>
              </w:rPr>
              <w:t xml:space="preserve">Slabé stránky: </w:t>
            </w:r>
          </w:p>
          <w:p w:rsidR="002B61AA" w:rsidRDefault="002B61AA" w:rsidP="002B61A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stylistické zpracování textu, </w:t>
            </w:r>
          </w:p>
          <w:p w:rsidR="002B61AA" w:rsidRDefault="002B61AA" w:rsidP="002B61A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</w:t>
            </w:r>
            <w:proofErr w:type="gramStart"/>
            <w:r>
              <w:rPr>
                <w:sz w:val="22"/>
                <w:szCs w:val="22"/>
              </w:rPr>
              <w:t>termínu ,,sociálně</w:t>
            </w:r>
            <w:proofErr w:type="gramEnd"/>
            <w:r>
              <w:rPr>
                <w:sz w:val="22"/>
                <w:szCs w:val="22"/>
              </w:rPr>
              <w:t xml:space="preserve"> patologické jevy“, </w:t>
            </w:r>
          </w:p>
          <w:p w:rsidR="002B61AA" w:rsidRDefault="002B61AA" w:rsidP="002B61AA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ve vymezení výzkumného souboru absentuje počet účastníků výzkumu, </w:t>
            </w:r>
          </w:p>
          <w:p w:rsidR="00B411DB" w:rsidRPr="002B61AA" w:rsidRDefault="002B61AA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2B61AA">
              <w:rPr>
                <w:sz w:val="22"/>
                <w:szCs w:val="22"/>
              </w:rPr>
              <w:t>studentka zjišťuje identifikační údaje o respondentech (město x vesnice) – s těmito údaji však dále nepracuje.</w:t>
            </w:r>
          </w:p>
          <w:p w:rsidR="00B411DB" w:rsidRPr="00C50B27" w:rsidRDefault="002B61AA" w:rsidP="002B61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Default="002B61A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limity Vašeho výzkumu? </w:t>
            </w:r>
          </w:p>
          <w:p w:rsidR="00B411DB" w:rsidRPr="00C50B27" w:rsidRDefault="002B61AA" w:rsidP="002B61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Proč zjišťujete, zdali je školní družina ve městě nebo na vesnici, když s tímto zjištěním dále nepracujete? 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58C6" w:rsidRDefault="00CB58C6">
      <w:r>
        <w:separator/>
      </w:r>
    </w:p>
  </w:endnote>
  <w:endnote w:type="continuationSeparator" w:id="0">
    <w:p w:rsidR="00CB58C6" w:rsidRDefault="00CB58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58C6" w:rsidRDefault="00CB58C6">
      <w:r>
        <w:separator/>
      </w:r>
    </w:p>
  </w:footnote>
  <w:footnote w:type="continuationSeparator" w:id="0">
    <w:p w:rsidR="00CB58C6" w:rsidRDefault="00CB58C6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E46C18"/>
    <w:multiLevelType w:val="hybridMultilevel"/>
    <w:tmpl w:val="FC8657BE"/>
    <w:lvl w:ilvl="0" w:tplc="42F4DB5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57C34"/>
    <w:rsid w:val="000E2C47"/>
    <w:rsid w:val="002B61AA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87096B"/>
    <w:rsid w:val="00B411DB"/>
    <w:rsid w:val="00BA3203"/>
    <w:rsid w:val="00C03D7D"/>
    <w:rsid w:val="00C50B27"/>
    <w:rsid w:val="00CB58C6"/>
    <w:rsid w:val="00D57C34"/>
    <w:rsid w:val="00D62416"/>
    <w:rsid w:val="00DC1BF5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32</TotalTime>
  <Pages>2</Pages>
  <Words>302</Words>
  <Characters>1788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2012-04-25T08:21:00Z</cp:lastPrinted>
  <dcterms:created xsi:type="dcterms:W3CDTF">2015-05-07T10:59:00Z</dcterms:created>
  <dcterms:modified xsi:type="dcterms:W3CDTF">2015-05-07T11:31:00Z</dcterms:modified>
</cp:coreProperties>
</file>