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A3EA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Veronika </w:t>
            </w:r>
            <w:proofErr w:type="spellStart"/>
            <w:r>
              <w:rPr>
                <w:sz w:val="22"/>
                <w:szCs w:val="22"/>
              </w:rPr>
              <w:t>Masaříková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7A3EA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Efektivita metod primární prevence na druhém stupni základní školy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7A3EA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7A3EA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7A3EA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zajímavé téma, které je zpracováno na dobré úrovni,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jasná a logická souslednost jednotlivých kapitol,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oceňuji tvorbu dvou dotazníků – pro školní metodiky prevence a žáky základní školy,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velmi dobrá závěrečná interpretace dat,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pozitivně hodnotím doporučení pro praktické využití,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výborná práce s odbornou literaturou – studentka využila 48 zdrojů, z toho mnohé cizojazyčné, </w:t>
            </w:r>
          </w:p>
          <w:p w:rsidR="00EF0D51" w:rsidRDefault="00EF0D51" w:rsidP="00362AB0">
            <w:pPr>
              <w:rPr>
                <w:sz w:val="22"/>
                <w:szCs w:val="22"/>
              </w:rPr>
            </w:pPr>
          </w:p>
          <w:p w:rsidR="00B411DB" w:rsidRDefault="00EF0D5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EF0D51" w:rsidRDefault="00EF0D51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sporné považuji používat pojem efektivita – studentka tento pojem nedefinuje a nestanovuje kritéria, která by alespoň částečně charakterizovala, co bude zkoumáno z hlediska efektivity primární prevence, </w:t>
            </w:r>
          </w:p>
          <w:p w:rsidR="00EF0D51" w:rsidRDefault="00EF0D51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mnohdy postrádám vlastní odborné komentáře, </w:t>
            </w:r>
          </w:p>
          <w:p w:rsidR="007A3EA6" w:rsidRDefault="007A3EA6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výzkumné otázky bych doporučila rozdělit do dvou oblastí – není zřejmé, které výzkumné otázky se zaměřují na školní metodiky prevence, a které na žáky, </w:t>
            </w:r>
          </w:p>
          <w:p w:rsidR="00EF0D51" w:rsidRDefault="00EF0D51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chybné použití Testu dobré shody chí-kvadrát – např. str. 43, 44, atd.</w:t>
            </w:r>
          </w:p>
          <w:p w:rsidR="00EF0D51" w:rsidRDefault="00EF0D51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hlavní výzkumnou otázku odpovídá pouze položka 10 dotazníku určeného pro žáky, </w:t>
            </w:r>
          </w:p>
          <w:p w:rsidR="00EF0D51" w:rsidRDefault="00EF0D51" w:rsidP="00EF0D5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celkově by bylo vhodné nastavit výzkumný nástroj vhodněji pro zkoumání účinnosti primární prevence rizikového chování, 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EF0D51" w:rsidP="00EF0D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možnosti intervence sociálního pedagoga ve Vámi zkoumané problematice.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A3EA6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7A3EA6"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87E" w:rsidRDefault="000C687E">
      <w:r>
        <w:separator/>
      </w:r>
    </w:p>
  </w:endnote>
  <w:endnote w:type="continuationSeparator" w:id="0">
    <w:p w:rsidR="000C687E" w:rsidRDefault="000C68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87E" w:rsidRDefault="000C687E">
      <w:r>
        <w:separator/>
      </w:r>
    </w:p>
  </w:footnote>
  <w:footnote w:type="continuationSeparator" w:id="0">
    <w:p w:rsidR="000C687E" w:rsidRDefault="000C687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3D7CDC"/>
    <w:multiLevelType w:val="hybridMultilevel"/>
    <w:tmpl w:val="ABA45782"/>
    <w:lvl w:ilvl="0" w:tplc="82D482E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F0D51"/>
    <w:rsid w:val="000C687E"/>
    <w:rsid w:val="00154F27"/>
    <w:rsid w:val="00342159"/>
    <w:rsid w:val="00362AB0"/>
    <w:rsid w:val="003F5DA2"/>
    <w:rsid w:val="00512982"/>
    <w:rsid w:val="00526D47"/>
    <w:rsid w:val="0055255D"/>
    <w:rsid w:val="005C219A"/>
    <w:rsid w:val="006847E2"/>
    <w:rsid w:val="007553A2"/>
    <w:rsid w:val="007A3EA6"/>
    <w:rsid w:val="008614B3"/>
    <w:rsid w:val="009A27D5"/>
    <w:rsid w:val="00B411DB"/>
    <w:rsid w:val="00BA3203"/>
    <w:rsid w:val="00C50B27"/>
    <w:rsid w:val="00CA3682"/>
    <w:rsid w:val="00CA7D64"/>
    <w:rsid w:val="00D05C79"/>
    <w:rsid w:val="00DC1BF5"/>
    <w:rsid w:val="00E709EA"/>
    <w:rsid w:val="00ED2FBE"/>
    <w:rsid w:val="00EF0D51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32</TotalTime>
  <Pages>1</Pages>
  <Words>368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2015-05-13T09:29:00Z</cp:lastPrinted>
  <dcterms:created xsi:type="dcterms:W3CDTF">2015-05-13T08:58:00Z</dcterms:created>
  <dcterms:modified xsi:type="dcterms:W3CDTF">2015-05-13T09:30:00Z</dcterms:modified>
</cp:coreProperties>
</file>