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27A1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Andrea </w:t>
            </w:r>
            <w:proofErr w:type="spellStart"/>
            <w:r>
              <w:rPr>
                <w:sz w:val="22"/>
                <w:szCs w:val="22"/>
              </w:rPr>
              <w:t>Koželová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27A1C" w:rsidP="00362AB0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Homoparentalita</w:t>
            </w:r>
            <w:proofErr w:type="spellEnd"/>
            <w:r>
              <w:rPr>
                <w:sz w:val="22"/>
                <w:szCs w:val="22"/>
              </w:rPr>
              <w:t xml:space="preserve"> z pohledu studentů oboru 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27A1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E27A1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E27A1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2568B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E27A1C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2568B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E27A1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E27A1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0A2DD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E27A1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E27A1C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E27A1C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2568B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E27A1C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2568B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1646CE" w:rsidRDefault="00B411DB" w:rsidP="00B313EA">
            <w:pPr>
              <w:jc w:val="both"/>
              <w:rPr>
                <w:sz w:val="22"/>
                <w:szCs w:val="22"/>
              </w:rPr>
            </w:pPr>
          </w:p>
          <w:p w:rsidR="009D745B" w:rsidRPr="000A2DD4" w:rsidRDefault="009D745B" w:rsidP="00B313EA">
            <w:pPr>
              <w:jc w:val="both"/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>Silné stránky:</w:t>
            </w:r>
          </w:p>
          <w:p w:rsidR="00AE6ADD" w:rsidRPr="000A2DD4" w:rsidRDefault="00E27A1C" w:rsidP="00B313EA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>pečlivé zpracování teoretické i praktické části práce</w:t>
            </w:r>
          </w:p>
          <w:p w:rsidR="00005EAE" w:rsidRPr="000A2DD4" w:rsidRDefault="001646CE" w:rsidP="00B313EA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 xml:space="preserve">text </w:t>
            </w:r>
            <w:r w:rsidR="00E27A1C" w:rsidRPr="000A2DD4">
              <w:rPr>
                <w:sz w:val="22"/>
                <w:szCs w:val="22"/>
              </w:rPr>
              <w:t>je čtivý, psaný kultivovaným jazykem</w:t>
            </w:r>
            <w:r w:rsidR="000A2DD4" w:rsidRPr="000A2DD4">
              <w:rPr>
                <w:sz w:val="22"/>
                <w:szCs w:val="22"/>
              </w:rPr>
              <w:t xml:space="preserve"> s minimem gramatických a stylistických chyb</w:t>
            </w:r>
          </w:p>
          <w:p w:rsidR="008362B4" w:rsidRPr="000A2DD4" w:rsidRDefault="008362B4" w:rsidP="00B313EA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>obsahová vyváženost a návaznost kapitol, promyšlená koncepce práce</w:t>
            </w:r>
          </w:p>
          <w:p w:rsidR="008362B4" w:rsidRPr="000A2DD4" w:rsidRDefault="008362B4" w:rsidP="00B313EA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>metodika odpovídá úče</w:t>
            </w:r>
            <w:r w:rsidR="00005EAE" w:rsidRPr="000A2DD4">
              <w:rPr>
                <w:sz w:val="22"/>
                <w:szCs w:val="22"/>
              </w:rPr>
              <w:t xml:space="preserve">lům práce, výzkumný materiál </w:t>
            </w:r>
            <w:r w:rsidRPr="000A2DD4">
              <w:rPr>
                <w:sz w:val="22"/>
                <w:szCs w:val="22"/>
              </w:rPr>
              <w:t xml:space="preserve">analyzován a prezentován přehledně </w:t>
            </w:r>
          </w:p>
          <w:p w:rsidR="006E1A77" w:rsidRPr="000A2DD4" w:rsidRDefault="008362B4" w:rsidP="00B313EA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>pečlivý a zodpovědný přístup k analýze i interpretaci dat</w:t>
            </w:r>
          </w:p>
          <w:p w:rsidR="006E1A77" w:rsidRPr="000A2DD4" w:rsidRDefault="006E1A77" w:rsidP="00B313EA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>kladně hodnotím schopnost autorky diskutovat výzkumná zjištění a předložit také návrhy pro praxi</w:t>
            </w:r>
          </w:p>
          <w:p w:rsidR="006E1A77" w:rsidRPr="000A2DD4" w:rsidRDefault="001646CE" w:rsidP="00B313EA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>výběr</w:t>
            </w:r>
            <w:r w:rsidR="006E1A77" w:rsidRPr="000A2DD4">
              <w:rPr>
                <w:sz w:val="22"/>
                <w:szCs w:val="22"/>
              </w:rPr>
              <w:t xml:space="preserve"> aktuálního tématu</w:t>
            </w:r>
          </w:p>
          <w:p w:rsidR="006E1A77" w:rsidRPr="000A2DD4" w:rsidRDefault="006E1A77" w:rsidP="00B313EA">
            <w:pPr>
              <w:pStyle w:val="Zkladntext"/>
              <w:ind w:left="720"/>
              <w:rPr>
                <w:sz w:val="22"/>
                <w:szCs w:val="22"/>
              </w:rPr>
            </w:pPr>
          </w:p>
          <w:p w:rsidR="00B313EA" w:rsidRPr="000A2DD4" w:rsidRDefault="006E1A77" w:rsidP="00B313EA">
            <w:pPr>
              <w:jc w:val="both"/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>Předkládaný text působí úhledným a stylisticky dobře zvládnutým dojmem, také výzkumná část je zpracována precizně</w:t>
            </w:r>
            <w:r w:rsidR="001646CE" w:rsidRPr="000A2DD4">
              <w:rPr>
                <w:sz w:val="22"/>
                <w:szCs w:val="22"/>
              </w:rPr>
              <w:t xml:space="preserve"> a dokládá zájem autorky o </w:t>
            </w:r>
            <w:r w:rsidR="002568B1" w:rsidRPr="000A2DD4">
              <w:rPr>
                <w:sz w:val="22"/>
                <w:szCs w:val="22"/>
              </w:rPr>
              <w:t xml:space="preserve">zvolené téma. </w:t>
            </w:r>
          </w:p>
          <w:p w:rsidR="006E1A77" w:rsidRPr="000A2DD4" w:rsidRDefault="002568B1" w:rsidP="00B313EA">
            <w:pPr>
              <w:jc w:val="both"/>
              <w:rPr>
                <w:sz w:val="22"/>
                <w:szCs w:val="22"/>
              </w:rPr>
            </w:pPr>
            <w:r w:rsidRPr="000A2DD4">
              <w:rPr>
                <w:sz w:val="22"/>
                <w:szCs w:val="22"/>
              </w:rPr>
              <w:t xml:space="preserve">Bakalářskou </w:t>
            </w:r>
            <w:r w:rsidR="006E1A77" w:rsidRPr="000A2DD4">
              <w:rPr>
                <w:sz w:val="22"/>
                <w:szCs w:val="22"/>
              </w:rPr>
              <w:t xml:space="preserve">práci </w:t>
            </w:r>
            <w:r w:rsidR="006E1A77" w:rsidRPr="000A2DD4">
              <w:rPr>
                <w:b/>
                <w:sz w:val="22"/>
                <w:szCs w:val="22"/>
              </w:rPr>
              <w:t>doporučuji k obhajobě</w:t>
            </w:r>
            <w:r w:rsidR="006E1A77" w:rsidRPr="000A2DD4">
              <w:rPr>
                <w:sz w:val="22"/>
                <w:szCs w:val="22"/>
              </w:rPr>
              <w:t xml:space="preserve"> s návrhem </w:t>
            </w:r>
            <w:r w:rsidRPr="000A2DD4">
              <w:rPr>
                <w:sz w:val="22"/>
                <w:szCs w:val="22"/>
              </w:rPr>
              <w:t xml:space="preserve">klasifikace </w:t>
            </w:r>
            <w:r w:rsidR="006E1A77" w:rsidRPr="000A2DD4">
              <w:rPr>
                <w:sz w:val="22"/>
                <w:szCs w:val="22"/>
              </w:rPr>
              <w:t xml:space="preserve">stupněm </w:t>
            </w:r>
            <w:r w:rsidR="006E1A77" w:rsidRPr="000A2DD4">
              <w:rPr>
                <w:b/>
                <w:sz w:val="22"/>
                <w:szCs w:val="22"/>
              </w:rPr>
              <w:t>A</w:t>
            </w:r>
            <w:r w:rsidR="006E1A77" w:rsidRPr="000A2DD4">
              <w:rPr>
                <w:sz w:val="22"/>
                <w:szCs w:val="22"/>
              </w:rPr>
              <w:t>.</w:t>
            </w:r>
          </w:p>
          <w:p w:rsidR="00B411DB" w:rsidRPr="00C50B27" w:rsidRDefault="00B411DB" w:rsidP="00E27A1C">
            <w:pPr>
              <w:jc w:val="both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8362B4" w:rsidRPr="008362B4" w:rsidRDefault="008362B4" w:rsidP="00362AB0">
            <w:pPr>
              <w:rPr>
                <w:sz w:val="22"/>
                <w:szCs w:val="22"/>
              </w:rPr>
            </w:pPr>
            <w:r w:rsidRPr="008362B4">
              <w:rPr>
                <w:sz w:val="22"/>
                <w:szCs w:val="22"/>
              </w:rPr>
              <w:t xml:space="preserve">Jaký je Váš osobní názor na </w:t>
            </w:r>
            <w:proofErr w:type="spellStart"/>
            <w:r w:rsidRPr="008362B4">
              <w:rPr>
                <w:sz w:val="22"/>
                <w:szCs w:val="22"/>
              </w:rPr>
              <w:t>homoparentalitu</w:t>
            </w:r>
            <w:proofErr w:type="spellEnd"/>
            <w:r w:rsidRPr="008362B4">
              <w:rPr>
                <w:sz w:val="22"/>
                <w:szCs w:val="22"/>
              </w:rPr>
              <w:t>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F2DC7">
              <w:rPr>
                <w:sz w:val="22"/>
                <w:szCs w:val="22"/>
              </w:rPr>
              <w:t xml:space="preserve"> 14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A2DD4">
              <w:rPr>
                <w:sz w:val="22"/>
                <w:szCs w:val="22"/>
              </w:rPr>
              <w:t xml:space="preserve"> </w:t>
            </w:r>
            <w:proofErr w:type="spellStart"/>
            <w:r w:rsidR="000A2DD4">
              <w:rPr>
                <w:sz w:val="22"/>
                <w:szCs w:val="22"/>
              </w:rPr>
              <w:t>Šalenová</w:t>
            </w:r>
            <w:proofErr w:type="spellEnd"/>
            <w:r w:rsidR="000A2DD4">
              <w:rPr>
                <w:sz w:val="22"/>
                <w:szCs w:val="22"/>
              </w:rPr>
              <w:t xml:space="preserve"> v. r.</w:t>
            </w:r>
          </w:p>
        </w:tc>
      </w:tr>
    </w:tbl>
    <w:p w:rsidR="006847E2" w:rsidRDefault="006847E2"/>
    <w:sectPr w:rsidR="006847E2" w:rsidSect="00187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0BF" w:rsidRDefault="008120BF">
      <w:r>
        <w:separator/>
      </w:r>
    </w:p>
  </w:endnote>
  <w:endnote w:type="continuationSeparator" w:id="0">
    <w:p w:rsidR="008120BF" w:rsidRDefault="008120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0BF" w:rsidRDefault="008120BF">
      <w:r>
        <w:separator/>
      </w:r>
    </w:p>
  </w:footnote>
  <w:footnote w:type="continuationSeparator" w:id="0">
    <w:p w:rsidR="008120BF" w:rsidRDefault="008120B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9394F0A"/>
    <w:multiLevelType w:val="hybridMultilevel"/>
    <w:tmpl w:val="587ABACC"/>
    <w:lvl w:ilvl="0" w:tplc="0964B7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722D5A"/>
    <w:multiLevelType w:val="hybridMultilevel"/>
    <w:tmpl w:val="6CA44FF8"/>
    <w:lvl w:ilvl="0" w:tplc="3164164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07AE"/>
    <w:rsid w:val="00005EAE"/>
    <w:rsid w:val="000A2DD4"/>
    <w:rsid w:val="000E2C47"/>
    <w:rsid w:val="001646CE"/>
    <w:rsid w:val="00187CD1"/>
    <w:rsid w:val="001E2CF5"/>
    <w:rsid w:val="002568B1"/>
    <w:rsid w:val="00362AB0"/>
    <w:rsid w:val="003F44B6"/>
    <w:rsid w:val="003F5DA2"/>
    <w:rsid w:val="00512982"/>
    <w:rsid w:val="00514664"/>
    <w:rsid w:val="00526D47"/>
    <w:rsid w:val="0055255D"/>
    <w:rsid w:val="005C219A"/>
    <w:rsid w:val="006847E2"/>
    <w:rsid w:val="006E1A77"/>
    <w:rsid w:val="00730C1A"/>
    <w:rsid w:val="007A683B"/>
    <w:rsid w:val="008120BF"/>
    <w:rsid w:val="008362B4"/>
    <w:rsid w:val="008E5A0A"/>
    <w:rsid w:val="009D745B"/>
    <w:rsid w:val="00AE6ADD"/>
    <w:rsid w:val="00B11924"/>
    <w:rsid w:val="00B313EA"/>
    <w:rsid w:val="00B411DB"/>
    <w:rsid w:val="00BA3203"/>
    <w:rsid w:val="00C03D7D"/>
    <w:rsid w:val="00C50B27"/>
    <w:rsid w:val="00CA5072"/>
    <w:rsid w:val="00D50C55"/>
    <w:rsid w:val="00D607AE"/>
    <w:rsid w:val="00D62416"/>
    <w:rsid w:val="00DC1BF5"/>
    <w:rsid w:val="00DC5CE0"/>
    <w:rsid w:val="00DE65B9"/>
    <w:rsid w:val="00DF2DC7"/>
    <w:rsid w:val="00E27A1C"/>
    <w:rsid w:val="00E709EA"/>
    <w:rsid w:val="00E77F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PRÁCE_2015.dot</Template>
  <TotalTime>2</TotalTime>
  <Pages>1</Pages>
  <Words>311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Internet</cp:lastModifiedBy>
  <cp:revision>2</cp:revision>
  <cp:lastPrinted>2015-05-15T00:58:00Z</cp:lastPrinted>
  <dcterms:created xsi:type="dcterms:W3CDTF">2015-05-15T00:58:00Z</dcterms:created>
  <dcterms:modified xsi:type="dcterms:W3CDTF">2015-05-15T00:58:00Z</dcterms:modified>
</cp:coreProperties>
</file>