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605CC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605CC4">
              <w:rPr>
                <w:b/>
                <w:sz w:val="22"/>
                <w:szCs w:val="22"/>
              </w:rPr>
              <w:t>VEDOUCÍHO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605CC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B690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Klára Kovalčíková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B690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Názory žáků základní školy na zařazení </w:t>
            </w:r>
            <w:proofErr w:type="spellStart"/>
            <w:r>
              <w:rPr>
                <w:sz w:val="22"/>
                <w:szCs w:val="22"/>
              </w:rPr>
              <w:t>thanatologie</w:t>
            </w:r>
            <w:proofErr w:type="spellEnd"/>
            <w:r>
              <w:rPr>
                <w:sz w:val="22"/>
                <w:szCs w:val="22"/>
              </w:rPr>
              <w:t xml:space="preserve"> do rámcového vzdělávacího programu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r w:rsidR="00E67C85">
              <w:rPr>
                <w:sz w:val="22"/>
                <w:szCs w:val="22"/>
              </w:rPr>
              <w:t xml:space="preserve">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05CC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343B3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343B3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343B3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FD59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D59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FD59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D59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D59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D59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D59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FD5976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FD59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4E3C79" w:rsidRPr="00C50B27" w:rsidTr="00C50B27">
        <w:tc>
          <w:tcPr>
            <w:tcW w:w="6791" w:type="dxa"/>
            <w:gridSpan w:val="3"/>
          </w:tcPr>
          <w:p w:rsidR="004E3C79" w:rsidRPr="00C50B27" w:rsidRDefault="004E3C7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4E3C79" w:rsidRPr="00C50B27" w:rsidRDefault="004E3C79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FD5976" w:rsidRDefault="00FD59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Téma práce je stále velmi aktuální.</w:t>
            </w:r>
          </w:p>
          <w:p w:rsidR="00B411DB" w:rsidRDefault="00FD59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vhodně uvozuje výzkumnou část.</w:t>
            </w:r>
          </w:p>
          <w:p w:rsidR="00793265" w:rsidRDefault="0079326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práci se vyskytuje vkládání čárek do souvětí, kam nepatří a naopak jejich absence v místech, kde by byly žádoucí.</w:t>
            </w:r>
          </w:p>
          <w:p w:rsidR="00B411DB" w:rsidRDefault="009529C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Praktické části autorka přehledně komentuje jednotlivé otázky z dotazníku a přidává shrnutí v rámci dílčích výzkumných otázek.</w:t>
            </w:r>
            <w:bookmarkStart w:id="0" w:name="_GoBack"/>
            <w:bookmarkEnd w:id="0"/>
          </w:p>
          <w:p w:rsidR="00343B38" w:rsidRDefault="00343B3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Sestavený dotazník se dotýká témat, o kterých se v naší společnosti příliš nemluví. O to jsou výpovědi respondentů cen</w:t>
            </w:r>
            <w:r w:rsidR="00FD5976">
              <w:rPr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 xml:space="preserve">ější. </w:t>
            </w:r>
          </w:p>
          <w:p w:rsidR="00FD5976" w:rsidRPr="006517D5" w:rsidRDefault="00FD597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mohla čerpat z širšího zdroje materiálů.</w:t>
            </w: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1326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FD597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FD5976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proofErr w:type="gramStart"/>
            <w:r w:rsidR="00FD5976">
              <w:rPr>
                <w:sz w:val="22"/>
                <w:szCs w:val="22"/>
              </w:rPr>
              <w:t>14</w:t>
            </w:r>
            <w:r w:rsidR="000C14A3">
              <w:rPr>
                <w:sz w:val="22"/>
                <w:szCs w:val="22"/>
              </w:rPr>
              <w:t>.</w:t>
            </w:r>
            <w:r w:rsidR="00FD5976">
              <w:rPr>
                <w:sz w:val="22"/>
                <w:szCs w:val="22"/>
              </w:rPr>
              <w:t>5</w:t>
            </w:r>
            <w:r w:rsidR="000C14A3">
              <w:rPr>
                <w:sz w:val="22"/>
                <w:szCs w:val="22"/>
              </w:rPr>
              <w:t>.2015</w:t>
            </w:r>
            <w:proofErr w:type="gramEnd"/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3BC4" w:rsidRDefault="00833BC4">
      <w:r>
        <w:separator/>
      </w:r>
    </w:p>
  </w:endnote>
  <w:endnote w:type="continuationSeparator" w:id="0">
    <w:p w:rsidR="00833BC4" w:rsidRDefault="00833B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3BC4" w:rsidRDefault="00833BC4">
      <w:r>
        <w:separator/>
      </w:r>
    </w:p>
  </w:footnote>
  <w:footnote w:type="continuationSeparator" w:id="0">
    <w:p w:rsidR="00833BC4" w:rsidRDefault="00833BC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A14"/>
    <w:rsid w:val="000C14A3"/>
    <w:rsid w:val="0015495D"/>
    <w:rsid w:val="001D1692"/>
    <w:rsid w:val="001E6BBB"/>
    <w:rsid w:val="00263436"/>
    <w:rsid w:val="002C7926"/>
    <w:rsid w:val="00343B38"/>
    <w:rsid w:val="00362AB0"/>
    <w:rsid w:val="003F5DA2"/>
    <w:rsid w:val="00454BFF"/>
    <w:rsid w:val="004627E9"/>
    <w:rsid w:val="00483FD8"/>
    <w:rsid w:val="004E21C4"/>
    <w:rsid w:val="004E3C79"/>
    <w:rsid w:val="00512982"/>
    <w:rsid w:val="00526D47"/>
    <w:rsid w:val="0055255D"/>
    <w:rsid w:val="00563631"/>
    <w:rsid w:val="005B4E64"/>
    <w:rsid w:val="005C219A"/>
    <w:rsid w:val="00605CC4"/>
    <w:rsid w:val="006517D5"/>
    <w:rsid w:val="006847E2"/>
    <w:rsid w:val="00793265"/>
    <w:rsid w:val="007E01C8"/>
    <w:rsid w:val="00833BC4"/>
    <w:rsid w:val="008614B3"/>
    <w:rsid w:val="0091154F"/>
    <w:rsid w:val="009529C9"/>
    <w:rsid w:val="009B2248"/>
    <w:rsid w:val="00A51A14"/>
    <w:rsid w:val="00AB19AC"/>
    <w:rsid w:val="00AF1740"/>
    <w:rsid w:val="00B411DB"/>
    <w:rsid w:val="00BA3203"/>
    <w:rsid w:val="00C13464"/>
    <w:rsid w:val="00C50B27"/>
    <w:rsid w:val="00C972FB"/>
    <w:rsid w:val="00CA336F"/>
    <w:rsid w:val="00CB6907"/>
    <w:rsid w:val="00CE0A8B"/>
    <w:rsid w:val="00D51EF2"/>
    <w:rsid w:val="00DC1BF5"/>
    <w:rsid w:val="00DE3A6C"/>
    <w:rsid w:val="00E67C85"/>
    <w:rsid w:val="00E709EA"/>
    <w:rsid w:val="00E954C1"/>
    <w:rsid w:val="00EE564E"/>
    <w:rsid w:val="00F1326B"/>
    <w:rsid w:val="00F15056"/>
    <w:rsid w:val="00F21B3F"/>
    <w:rsid w:val="00FD5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IVATE~1\AppData\Local\Temp\POSUDEK%20OPONENTA%20DIPLOMOV&#201;%20PR&#193;CE_2015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93</TotalTime>
  <Pages>2</Pages>
  <Words>275</Words>
  <Characters>1627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Uživatel</dc:creator>
  <cp:lastModifiedBy>Polepilová Renata</cp:lastModifiedBy>
  <cp:revision>9</cp:revision>
  <cp:lastPrinted>2015-05-08T08:26:00Z</cp:lastPrinted>
  <dcterms:created xsi:type="dcterms:W3CDTF">2015-05-13T08:56:00Z</dcterms:created>
  <dcterms:modified xsi:type="dcterms:W3CDTF">2015-05-13T10:53:00Z</dcterms:modified>
</cp:coreProperties>
</file>