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98637F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98637F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179A6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Denisa </w:t>
            </w:r>
            <w:proofErr w:type="spellStart"/>
            <w:r>
              <w:rPr>
                <w:sz w:val="22"/>
                <w:szCs w:val="22"/>
              </w:rPr>
              <w:t>Klumplerová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7179A6" w:rsidRDefault="007179A6" w:rsidP="007179A6">
            <w:pPr>
              <w:pStyle w:val="Default"/>
            </w:pPr>
            <w:r w:rsidRPr="007179A6">
              <w:rPr>
                <w:rFonts w:ascii="Times New Roman" w:hAnsi="Times New Roman" w:cs="Times New Roman"/>
                <w:bCs/>
              </w:rPr>
              <w:t>Role asistenta pe</w:t>
            </w:r>
            <w:r>
              <w:rPr>
                <w:rFonts w:ascii="Times New Roman" w:hAnsi="Times New Roman" w:cs="Times New Roman"/>
                <w:bCs/>
              </w:rPr>
              <w:t>dagoga z pohledu učitelů základ</w:t>
            </w:r>
            <w:r w:rsidRPr="007179A6">
              <w:rPr>
                <w:rFonts w:ascii="Times New Roman" w:hAnsi="Times New Roman" w:cs="Times New Roman"/>
                <w:bCs/>
              </w:rPr>
              <w:t>ních škol</w:t>
            </w:r>
          </w:p>
          <w:p w:rsidR="006847E2" w:rsidRPr="00C50B27" w:rsidRDefault="006847E2" w:rsidP="007B3CA7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16D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D2B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D2B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4A25B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C27CB" w:rsidRDefault="0093486F" w:rsidP="008E35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pro současnou dobu </w:t>
            </w:r>
            <w:r w:rsidR="00986079">
              <w:rPr>
                <w:sz w:val="22"/>
                <w:szCs w:val="22"/>
              </w:rPr>
              <w:t>značně přínosné</w:t>
            </w:r>
            <w:r>
              <w:rPr>
                <w:sz w:val="22"/>
                <w:szCs w:val="22"/>
              </w:rPr>
              <w:t>.</w:t>
            </w:r>
          </w:p>
          <w:p w:rsidR="003F5EFC" w:rsidRDefault="003F5EFC" w:rsidP="008E35FC">
            <w:r>
              <w:rPr>
                <w:sz w:val="22"/>
                <w:szCs w:val="22"/>
              </w:rPr>
              <w:t xml:space="preserve">V Teoretické části mohla autorka čerpat z více aktuálních zdrojů jako je např. „Asistent pedagoga - </w:t>
            </w:r>
            <w:r>
              <w:t>analýza personálních, legislativních, statistických a procedurálních aspektů</w:t>
            </w:r>
            <w:r>
              <w:t xml:space="preserve">“ z roku 2013 nebo </w:t>
            </w:r>
            <w:r w:rsidR="006513E2">
              <w:t>„Zpráva o stavu inkluzivního vzdělávání v ČR“ z roku 2011, které odrážejí současný stav řešené problematiky u nás.</w:t>
            </w:r>
          </w:p>
          <w:p w:rsidR="00950CE8" w:rsidRDefault="00950CE8" w:rsidP="008E35FC">
            <w:r>
              <w:t>Vzhledem k názvu práce by bylo vhodné v Teoretické části alespoň zmínit charakteristiku „učitelů základních škol“.</w:t>
            </w:r>
          </w:p>
          <w:p w:rsidR="00123307" w:rsidRDefault="00283F99" w:rsidP="008E35FC">
            <w:r>
              <w:t xml:space="preserve">V Praktické části autorka vyhodnocuje data získaná pomocí dotazníku s pouhými 11 otázkami. Nutno ocenit, že se pokouší o ověření hypotéz, avšak na str. 35 uvádí, že pro danou tabulku platí stupeň </w:t>
            </w:r>
            <w:r w:rsidR="00290A21">
              <w:t>volnosti 7, což je zcela chybné tvrzení.</w:t>
            </w:r>
          </w:p>
          <w:p w:rsidR="00123307" w:rsidRDefault="00123307" w:rsidP="008E35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Seznam zdrojů není uveden zcela v souladu s aktuální normou.</w:t>
            </w:r>
          </w:p>
          <w:p w:rsidR="006F3D0B" w:rsidRDefault="00123307" w:rsidP="006F3D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celé práci se o</w:t>
            </w:r>
            <w:r w:rsidR="006F3D0B">
              <w:rPr>
                <w:sz w:val="22"/>
                <w:szCs w:val="22"/>
              </w:rPr>
              <w:t xml:space="preserve">bjevuje </w:t>
            </w:r>
            <w:r w:rsidR="00CD2B9F">
              <w:rPr>
                <w:sz w:val="22"/>
                <w:szCs w:val="22"/>
              </w:rPr>
              <w:t xml:space="preserve">se </w:t>
            </w:r>
            <w:r w:rsidR="006F3D0B">
              <w:rPr>
                <w:sz w:val="22"/>
                <w:szCs w:val="22"/>
              </w:rPr>
              <w:t>množství překlepů (např. str. 15 „…zdravotním znevýhodněním nebo sociální znevýhodněním…“, str. 16 „…je pedagogickým pracovním a zaměstnancem školy,…“)</w:t>
            </w:r>
            <w:r>
              <w:rPr>
                <w:sz w:val="22"/>
                <w:szCs w:val="22"/>
              </w:rPr>
              <w:t xml:space="preserve">, chybějící čárky v souvětích atd. </w:t>
            </w:r>
          </w:p>
          <w:p w:rsidR="00123307" w:rsidRDefault="00123307" w:rsidP="006F3D0B">
            <w:pPr>
              <w:rPr>
                <w:sz w:val="22"/>
                <w:szCs w:val="22"/>
              </w:rPr>
            </w:pPr>
          </w:p>
          <w:p w:rsidR="00E10CA7" w:rsidRDefault="00E10CA7" w:rsidP="006F3D0B">
            <w:pPr>
              <w:rPr>
                <w:sz w:val="22"/>
                <w:szCs w:val="22"/>
              </w:rPr>
            </w:pPr>
          </w:p>
          <w:p w:rsidR="00E10CA7" w:rsidRPr="00C50B27" w:rsidRDefault="00E10CA7" w:rsidP="00E10CA7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4A25BE" w:rsidP="004A25B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byste u Tabulky č. 1 na str. 35 zvolila správný stupeň volnosti, potvrdil by se tentýž výsledek, jaký uvádíte v BP?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4A25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6B737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6B737B">
              <w:rPr>
                <w:sz w:val="22"/>
                <w:szCs w:val="22"/>
              </w:rPr>
              <w:t>11.</w:t>
            </w:r>
            <w:r w:rsidR="00560C89">
              <w:rPr>
                <w:sz w:val="22"/>
                <w:szCs w:val="22"/>
              </w:rPr>
              <w:t xml:space="preserve">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275" w:rsidRDefault="00EA6275">
      <w:r>
        <w:separator/>
      </w:r>
    </w:p>
  </w:endnote>
  <w:endnote w:type="continuationSeparator" w:id="0">
    <w:p w:rsidR="00EA6275" w:rsidRDefault="00EA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275" w:rsidRDefault="00EA6275">
      <w:r>
        <w:separator/>
      </w:r>
    </w:p>
  </w:footnote>
  <w:footnote w:type="continuationSeparator" w:id="0">
    <w:p w:rsidR="00EA6275" w:rsidRDefault="00EA627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02D67"/>
    <w:rsid w:val="00005E9B"/>
    <w:rsid w:val="000147E4"/>
    <w:rsid w:val="000318D0"/>
    <w:rsid w:val="00046CC2"/>
    <w:rsid w:val="000514EB"/>
    <w:rsid w:val="00065711"/>
    <w:rsid w:val="000957AF"/>
    <w:rsid w:val="000A6E1C"/>
    <w:rsid w:val="000C628B"/>
    <w:rsid w:val="000C6797"/>
    <w:rsid w:val="00105AAE"/>
    <w:rsid w:val="00123307"/>
    <w:rsid w:val="0014347E"/>
    <w:rsid w:val="001447A3"/>
    <w:rsid w:val="001464A4"/>
    <w:rsid w:val="001520C3"/>
    <w:rsid w:val="00167427"/>
    <w:rsid w:val="00182A59"/>
    <w:rsid w:val="001B4453"/>
    <w:rsid w:val="001B5BA4"/>
    <w:rsid w:val="001C3F25"/>
    <w:rsid w:val="001D609F"/>
    <w:rsid w:val="001E1294"/>
    <w:rsid w:val="001E2936"/>
    <w:rsid w:val="001F049F"/>
    <w:rsid w:val="00213FFF"/>
    <w:rsid w:val="00273347"/>
    <w:rsid w:val="00283F99"/>
    <w:rsid w:val="00290A21"/>
    <w:rsid w:val="00291B84"/>
    <w:rsid w:val="002C2075"/>
    <w:rsid w:val="002F1EEF"/>
    <w:rsid w:val="002F2B7E"/>
    <w:rsid w:val="00305903"/>
    <w:rsid w:val="0031362D"/>
    <w:rsid w:val="00320E04"/>
    <w:rsid w:val="00354661"/>
    <w:rsid w:val="0035573B"/>
    <w:rsid w:val="00355DBD"/>
    <w:rsid w:val="00356373"/>
    <w:rsid w:val="003575EF"/>
    <w:rsid w:val="00362AB0"/>
    <w:rsid w:val="003707F9"/>
    <w:rsid w:val="003717A9"/>
    <w:rsid w:val="00373F4B"/>
    <w:rsid w:val="00387543"/>
    <w:rsid w:val="0039496E"/>
    <w:rsid w:val="003A596E"/>
    <w:rsid w:val="003C064D"/>
    <w:rsid w:val="003E044C"/>
    <w:rsid w:val="003F5DA2"/>
    <w:rsid w:val="003F5EFC"/>
    <w:rsid w:val="00401CCE"/>
    <w:rsid w:val="00421642"/>
    <w:rsid w:val="00441662"/>
    <w:rsid w:val="0044180A"/>
    <w:rsid w:val="00446179"/>
    <w:rsid w:val="00463D8C"/>
    <w:rsid w:val="00477620"/>
    <w:rsid w:val="00477AA2"/>
    <w:rsid w:val="00492F66"/>
    <w:rsid w:val="004A25BE"/>
    <w:rsid w:val="004A51F5"/>
    <w:rsid w:val="004B0B3A"/>
    <w:rsid w:val="004E4116"/>
    <w:rsid w:val="00505EC0"/>
    <w:rsid w:val="00512982"/>
    <w:rsid w:val="00516D43"/>
    <w:rsid w:val="0052135D"/>
    <w:rsid w:val="005216A8"/>
    <w:rsid w:val="005259E7"/>
    <w:rsid w:val="00526D47"/>
    <w:rsid w:val="0055255D"/>
    <w:rsid w:val="00560C89"/>
    <w:rsid w:val="00560E25"/>
    <w:rsid w:val="005907D1"/>
    <w:rsid w:val="00592682"/>
    <w:rsid w:val="00596D2E"/>
    <w:rsid w:val="005A1BD0"/>
    <w:rsid w:val="005C219A"/>
    <w:rsid w:val="005C3560"/>
    <w:rsid w:val="005D1460"/>
    <w:rsid w:val="005D24E5"/>
    <w:rsid w:val="005D2EC4"/>
    <w:rsid w:val="005D6B61"/>
    <w:rsid w:val="005E751E"/>
    <w:rsid w:val="005E7CFB"/>
    <w:rsid w:val="005F682C"/>
    <w:rsid w:val="005F732F"/>
    <w:rsid w:val="00617E07"/>
    <w:rsid w:val="00621B4F"/>
    <w:rsid w:val="00623C04"/>
    <w:rsid w:val="006351F7"/>
    <w:rsid w:val="006513E2"/>
    <w:rsid w:val="006704DC"/>
    <w:rsid w:val="00673483"/>
    <w:rsid w:val="006744BC"/>
    <w:rsid w:val="006847E2"/>
    <w:rsid w:val="00691D09"/>
    <w:rsid w:val="006928AC"/>
    <w:rsid w:val="0069597E"/>
    <w:rsid w:val="006A1D91"/>
    <w:rsid w:val="006B6FB2"/>
    <w:rsid w:val="006B737B"/>
    <w:rsid w:val="006C0F13"/>
    <w:rsid w:val="006D0532"/>
    <w:rsid w:val="006D42B2"/>
    <w:rsid w:val="006F3D0B"/>
    <w:rsid w:val="007139AA"/>
    <w:rsid w:val="007179A6"/>
    <w:rsid w:val="007207DE"/>
    <w:rsid w:val="00735197"/>
    <w:rsid w:val="00737B8E"/>
    <w:rsid w:val="00742492"/>
    <w:rsid w:val="00743971"/>
    <w:rsid w:val="0075355F"/>
    <w:rsid w:val="00762486"/>
    <w:rsid w:val="0076387A"/>
    <w:rsid w:val="007657FC"/>
    <w:rsid w:val="00795AA5"/>
    <w:rsid w:val="00795C57"/>
    <w:rsid w:val="007A287F"/>
    <w:rsid w:val="007A5A54"/>
    <w:rsid w:val="007B3CA7"/>
    <w:rsid w:val="007B6293"/>
    <w:rsid w:val="007D155F"/>
    <w:rsid w:val="007D558C"/>
    <w:rsid w:val="007F126C"/>
    <w:rsid w:val="008022FB"/>
    <w:rsid w:val="00804DC3"/>
    <w:rsid w:val="00810306"/>
    <w:rsid w:val="00850429"/>
    <w:rsid w:val="008526C5"/>
    <w:rsid w:val="0085593D"/>
    <w:rsid w:val="00855A9A"/>
    <w:rsid w:val="008614B3"/>
    <w:rsid w:val="008777F0"/>
    <w:rsid w:val="0089070A"/>
    <w:rsid w:val="00890EED"/>
    <w:rsid w:val="00892B29"/>
    <w:rsid w:val="008945B1"/>
    <w:rsid w:val="00895215"/>
    <w:rsid w:val="00897069"/>
    <w:rsid w:val="008A4A0A"/>
    <w:rsid w:val="008B4131"/>
    <w:rsid w:val="008B6174"/>
    <w:rsid w:val="008C3FE8"/>
    <w:rsid w:val="008D4D94"/>
    <w:rsid w:val="008E35FC"/>
    <w:rsid w:val="00900334"/>
    <w:rsid w:val="00905849"/>
    <w:rsid w:val="00910939"/>
    <w:rsid w:val="009154CD"/>
    <w:rsid w:val="0093486F"/>
    <w:rsid w:val="00950CE8"/>
    <w:rsid w:val="00966AC6"/>
    <w:rsid w:val="00983EA6"/>
    <w:rsid w:val="00986079"/>
    <w:rsid w:val="0098637F"/>
    <w:rsid w:val="0099340B"/>
    <w:rsid w:val="00995944"/>
    <w:rsid w:val="009A497B"/>
    <w:rsid w:val="009B2248"/>
    <w:rsid w:val="009B29D5"/>
    <w:rsid w:val="009C04A5"/>
    <w:rsid w:val="009C27CB"/>
    <w:rsid w:val="009C5387"/>
    <w:rsid w:val="00A044C2"/>
    <w:rsid w:val="00A04A5B"/>
    <w:rsid w:val="00A15C6E"/>
    <w:rsid w:val="00A36B48"/>
    <w:rsid w:val="00A44F18"/>
    <w:rsid w:val="00A92097"/>
    <w:rsid w:val="00A97B14"/>
    <w:rsid w:val="00AB0441"/>
    <w:rsid w:val="00AC73E1"/>
    <w:rsid w:val="00AD2946"/>
    <w:rsid w:val="00AD3A3E"/>
    <w:rsid w:val="00AE77AA"/>
    <w:rsid w:val="00AF1740"/>
    <w:rsid w:val="00B17CF0"/>
    <w:rsid w:val="00B411DB"/>
    <w:rsid w:val="00B605FA"/>
    <w:rsid w:val="00B80340"/>
    <w:rsid w:val="00B84865"/>
    <w:rsid w:val="00BA3203"/>
    <w:rsid w:val="00BA5FB3"/>
    <w:rsid w:val="00BC415E"/>
    <w:rsid w:val="00C1673B"/>
    <w:rsid w:val="00C16B04"/>
    <w:rsid w:val="00C224D7"/>
    <w:rsid w:val="00C239AC"/>
    <w:rsid w:val="00C26442"/>
    <w:rsid w:val="00C26FD8"/>
    <w:rsid w:val="00C50B27"/>
    <w:rsid w:val="00C601DC"/>
    <w:rsid w:val="00C61619"/>
    <w:rsid w:val="00C64594"/>
    <w:rsid w:val="00C81E16"/>
    <w:rsid w:val="00C95567"/>
    <w:rsid w:val="00CA13B3"/>
    <w:rsid w:val="00CA2E4D"/>
    <w:rsid w:val="00CA7D00"/>
    <w:rsid w:val="00CD2B9F"/>
    <w:rsid w:val="00CE05AF"/>
    <w:rsid w:val="00CE0A8B"/>
    <w:rsid w:val="00D15E85"/>
    <w:rsid w:val="00D33ABC"/>
    <w:rsid w:val="00D3519B"/>
    <w:rsid w:val="00D82DA1"/>
    <w:rsid w:val="00DB610F"/>
    <w:rsid w:val="00DB6E2F"/>
    <w:rsid w:val="00DC1BF5"/>
    <w:rsid w:val="00DD3A3A"/>
    <w:rsid w:val="00DF486E"/>
    <w:rsid w:val="00E10CA7"/>
    <w:rsid w:val="00E11E30"/>
    <w:rsid w:val="00E20370"/>
    <w:rsid w:val="00E43B15"/>
    <w:rsid w:val="00E56F9D"/>
    <w:rsid w:val="00E57BA0"/>
    <w:rsid w:val="00E64483"/>
    <w:rsid w:val="00E67C85"/>
    <w:rsid w:val="00E709EA"/>
    <w:rsid w:val="00E70FA3"/>
    <w:rsid w:val="00E87B6B"/>
    <w:rsid w:val="00E95303"/>
    <w:rsid w:val="00EA6275"/>
    <w:rsid w:val="00EB0B30"/>
    <w:rsid w:val="00EC5B9E"/>
    <w:rsid w:val="00F1326B"/>
    <w:rsid w:val="00F204BA"/>
    <w:rsid w:val="00F4052D"/>
    <w:rsid w:val="00F76C93"/>
    <w:rsid w:val="00F77A86"/>
    <w:rsid w:val="00F81FC5"/>
    <w:rsid w:val="00F85205"/>
    <w:rsid w:val="00F96057"/>
    <w:rsid w:val="00FC4492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character" w:styleId="Siln">
    <w:name w:val="Strong"/>
    <w:basedOn w:val="Standardnpsmoodstavce"/>
    <w:uiPriority w:val="22"/>
    <w:qFormat/>
    <w:rsid w:val="006D0532"/>
    <w:rPr>
      <w:b/>
      <w:bCs/>
    </w:rPr>
  </w:style>
  <w:style w:type="paragraph" w:customStyle="1" w:styleId="Default">
    <w:name w:val="Default"/>
    <w:rsid w:val="007179A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character" w:styleId="Siln">
    <w:name w:val="Strong"/>
    <w:basedOn w:val="Standardnpsmoodstavce"/>
    <w:uiPriority w:val="22"/>
    <w:qFormat/>
    <w:rsid w:val="006D0532"/>
    <w:rPr>
      <w:b/>
      <w:bCs/>
    </w:rPr>
  </w:style>
  <w:style w:type="paragraph" w:customStyle="1" w:styleId="Default">
    <w:name w:val="Default"/>
    <w:rsid w:val="007179A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11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52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6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68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2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142</TotalTime>
  <Pages>2</Pages>
  <Words>352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11</cp:revision>
  <cp:lastPrinted>2012-04-25T08:21:00Z</cp:lastPrinted>
  <dcterms:created xsi:type="dcterms:W3CDTF">2015-05-12T13:04:00Z</dcterms:created>
  <dcterms:modified xsi:type="dcterms:W3CDTF">2015-05-12T14:29:00Z</dcterms:modified>
</cp:coreProperties>
</file>