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AE120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Tomáš Daněk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AE120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Manipulace ve vzdělávání žáků základních škol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AE120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Petra </w:t>
            </w:r>
            <w:proofErr w:type="spellStart"/>
            <w:r>
              <w:rPr>
                <w:sz w:val="22"/>
                <w:szCs w:val="22"/>
              </w:rPr>
              <w:t>Zgarbová</w:t>
            </w:r>
            <w:proofErr w:type="spellEnd"/>
            <w:r>
              <w:rPr>
                <w:sz w:val="22"/>
                <w:szCs w:val="22"/>
              </w:rPr>
              <w:t>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AE120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AE120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25530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255309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255309">
            <w:pPr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bookmarkStart w:id="0" w:name="_GoBack"/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255309">
            <w:pPr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bookmarkEnd w:id="0"/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C84309" w:rsidRDefault="00C84309" w:rsidP="00362AB0">
            <w:pPr>
              <w:rPr>
                <w:sz w:val="22"/>
                <w:szCs w:val="22"/>
              </w:rPr>
            </w:pPr>
          </w:p>
          <w:p w:rsidR="00B411DB" w:rsidRPr="00C50B27" w:rsidRDefault="000208F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Předložená diplomová práce pan Bc. Tomáše Daňka je věnována otázkám</w:t>
            </w:r>
            <w:r w:rsidR="000F4461">
              <w:rPr>
                <w:sz w:val="22"/>
                <w:szCs w:val="22"/>
              </w:rPr>
              <w:t xml:space="preserve"> a současnému stavu</w:t>
            </w:r>
            <w:r>
              <w:rPr>
                <w:sz w:val="22"/>
                <w:szCs w:val="22"/>
              </w:rPr>
              <w:t xml:space="preserve"> pedagogické manipulace</w:t>
            </w:r>
            <w:r w:rsidR="000F4461">
              <w:rPr>
                <w:sz w:val="22"/>
                <w:szCs w:val="22"/>
              </w:rPr>
              <w:t xml:space="preserve"> na úrovni základních škol.</w:t>
            </w:r>
          </w:p>
          <w:p w:rsidR="00C84309" w:rsidRDefault="00C84309" w:rsidP="00A7071D">
            <w:pPr>
              <w:rPr>
                <w:sz w:val="22"/>
                <w:szCs w:val="22"/>
              </w:rPr>
            </w:pPr>
          </w:p>
          <w:p w:rsidR="00A7071D" w:rsidRDefault="00E252E1" w:rsidP="00A707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A7071D" w:rsidRPr="00A7071D" w:rsidRDefault="00A7071D" w:rsidP="00A7071D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A7071D">
              <w:rPr>
                <w:sz w:val="22"/>
                <w:szCs w:val="22"/>
              </w:rPr>
              <w:t>originální pojetí prakti</w:t>
            </w:r>
            <w:r w:rsidR="004109CF">
              <w:rPr>
                <w:sz w:val="22"/>
                <w:szCs w:val="22"/>
              </w:rPr>
              <w:t>cké části a uchopení tématu</w:t>
            </w:r>
          </w:p>
          <w:p w:rsidR="00A7071D" w:rsidRPr="00A7071D" w:rsidRDefault="00A7071D" w:rsidP="00A7071D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A7071D">
              <w:rPr>
                <w:sz w:val="22"/>
                <w:szCs w:val="22"/>
              </w:rPr>
              <w:t>jasná struktura a promyšlenost cílů výzkumu</w:t>
            </w:r>
          </w:p>
          <w:p w:rsidR="00A7071D" w:rsidRPr="00A7071D" w:rsidRDefault="00A7071D" w:rsidP="00A7071D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A7071D">
              <w:rPr>
                <w:sz w:val="22"/>
                <w:szCs w:val="22"/>
              </w:rPr>
              <w:t xml:space="preserve">zvolená metodika </w:t>
            </w:r>
            <w:r w:rsidR="00470882">
              <w:rPr>
                <w:sz w:val="22"/>
                <w:szCs w:val="22"/>
              </w:rPr>
              <w:t xml:space="preserve">a </w:t>
            </w:r>
            <w:r w:rsidRPr="00A7071D">
              <w:rPr>
                <w:sz w:val="22"/>
                <w:szCs w:val="22"/>
              </w:rPr>
              <w:t>zpracování výzkumné části</w:t>
            </w:r>
          </w:p>
          <w:p w:rsidR="00A7071D" w:rsidRPr="00A7071D" w:rsidRDefault="00A7071D" w:rsidP="00A7071D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A7071D">
              <w:rPr>
                <w:sz w:val="22"/>
                <w:szCs w:val="22"/>
              </w:rPr>
              <w:t>přehlednost a srozumitelnost celé práce</w:t>
            </w:r>
          </w:p>
          <w:p w:rsidR="00C84309" w:rsidRDefault="00C84309" w:rsidP="00362AB0">
            <w:pPr>
              <w:rPr>
                <w:sz w:val="22"/>
                <w:szCs w:val="22"/>
              </w:rPr>
            </w:pPr>
          </w:p>
          <w:p w:rsidR="00B411DB" w:rsidRDefault="00E252E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A57524" w:rsidRPr="00C84309" w:rsidRDefault="00A57524" w:rsidP="00C84309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A57524">
              <w:rPr>
                <w:sz w:val="22"/>
                <w:szCs w:val="22"/>
              </w:rPr>
              <w:t>určité formální nedostatky, především v typografické rovině (např. ponechání neslabičné předložky a spojky na ko</w:t>
            </w:r>
            <w:r>
              <w:rPr>
                <w:sz w:val="22"/>
                <w:szCs w:val="22"/>
              </w:rPr>
              <w:t>nci řádku)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E252E1" w:rsidP="00A575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Diplomovou 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A765C7" w:rsidRPr="00C50B27" w:rsidRDefault="00A765C7" w:rsidP="00362AB0">
            <w:pPr>
              <w:rPr>
                <w:b/>
                <w:sz w:val="22"/>
                <w:szCs w:val="22"/>
              </w:rPr>
            </w:pPr>
          </w:p>
          <w:p w:rsidR="00B411DB" w:rsidRDefault="008176C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vlivy se mohou promítat do získaných výsledků výzkumu?</w:t>
            </w:r>
          </w:p>
          <w:p w:rsidR="008176CB" w:rsidRDefault="008176C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využije výsledky Vaší diplomové práce sociální pracovník?</w:t>
            </w:r>
          </w:p>
          <w:p w:rsidR="00A765C7" w:rsidRPr="00C50B27" w:rsidRDefault="00A765C7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017DEA">
              <w:rPr>
                <w:sz w:val="22"/>
                <w:szCs w:val="22"/>
              </w:rPr>
              <w:t xml:space="preserve"> 5. 5. 2014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25530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255309">
              <w:rPr>
                <w:sz w:val="22"/>
                <w:szCs w:val="22"/>
              </w:rPr>
              <w:t xml:space="preserve"> Petra </w:t>
            </w:r>
            <w:proofErr w:type="spellStart"/>
            <w:r w:rsidR="00255309">
              <w:rPr>
                <w:sz w:val="22"/>
                <w:szCs w:val="22"/>
              </w:rPr>
              <w:t>Zgarbová</w:t>
            </w:r>
            <w:proofErr w:type="spellEnd"/>
            <w:r w:rsidR="00255309">
              <w:rPr>
                <w:sz w:val="22"/>
                <w:szCs w:val="22"/>
              </w:rPr>
              <w:t xml:space="preserve"> v. r.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C66" w:rsidRDefault="00C85C66">
      <w:r>
        <w:separator/>
      </w:r>
    </w:p>
  </w:endnote>
  <w:endnote w:type="continuationSeparator" w:id="0">
    <w:p w:rsidR="00C85C66" w:rsidRDefault="00C85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C66" w:rsidRDefault="00C85C66">
      <w:r>
        <w:separator/>
      </w:r>
    </w:p>
  </w:footnote>
  <w:footnote w:type="continuationSeparator" w:id="0">
    <w:p w:rsidR="00C85C66" w:rsidRDefault="00C85C66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579F7"/>
    <w:multiLevelType w:val="hybridMultilevel"/>
    <w:tmpl w:val="55C25810"/>
    <w:lvl w:ilvl="0" w:tplc="A4A2480A">
      <w:start w:val="4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BB774D"/>
    <w:multiLevelType w:val="hybridMultilevel"/>
    <w:tmpl w:val="239C64A2"/>
    <w:lvl w:ilvl="0" w:tplc="A4A2480A">
      <w:start w:val="4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363DB5"/>
    <w:multiLevelType w:val="hybridMultilevel"/>
    <w:tmpl w:val="7E343822"/>
    <w:lvl w:ilvl="0" w:tplc="A4A248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885"/>
    <w:rsid w:val="00017DEA"/>
    <w:rsid w:val="000208FA"/>
    <w:rsid w:val="000F4461"/>
    <w:rsid w:val="00255309"/>
    <w:rsid w:val="002673AB"/>
    <w:rsid w:val="00362AB0"/>
    <w:rsid w:val="003F5DA2"/>
    <w:rsid w:val="004109CF"/>
    <w:rsid w:val="00470882"/>
    <w:rsid w:val="00512982"/>
    <w:rsid w:val="00514664"/>
    <w:rsid w:val="00526D47"/>
    <w:rsid w:val="0055255D"/>
    <w:rsid w:val="005C219A"/>
    <w:rsid w:val="006847E2"/>
    <w:rsid w:val="0070056B"/>
    <w:rsid w:val="008176CB"/>
    <w:rsid w:val="009A7C6B"/>
    <w:rsid w:val="00A57524"/>
    <w:rsid w:val="00A7071D"/>
    <w:rsid w:val="00A765C7"/>
    <w:rsid w:val="00AE1204"/>
    <w:rsid w:val="00B411DB"/>
    <w:rsid w:val="00BA3203"/>
    <w:rsid w:val="00BD5BC7"/>
    <w:rsid w:val="00BE49CF"/>
    <w:rsid w:val="00C50B27"/>
    <w:rsid w:val="00C84309"/>
    <w:rsid w:val="00C85C66"/>
    <w:rsid w:val="00DC1BF5"/>
    <w:rsid w:val="00E252E1"/>
    <w:rsid w:val="00E709EA"/>
    <w:rsid w:val="00E83040"/>
    <w:rsid w:val="00FD2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A575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A575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s1\Desktop\POSUDKY%202014\POSUDEK%20VEDOUC&#258;&#356;HO%20DIPLOMka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VEDOUCĂŤHO DIPLOMka</Template>
  <TotalTime>0</TotalTime>
  <Pages>2</Pages>
  <Words>290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zs1</dc:creator>
  <cp:lastModifiedBy>Zgarbová Petra</cp:lastModifiedBy>
  <cp:revision>2</cp:revision>
  <cp:lastPrinted>2014-05-04T07:23:00Z</cp:lastPrinted>
  <dcterms:created xsi:type="dcterms:W3CDTF">2014-05-04T07:23:00Z</dcterms:created>
  <dcterms:modified xsi:type="dcterms:W3CDTF">2014-05-04T07:23:00Z</dcterms:modified>
</cp:coreProperties>
</file>