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42716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Kateřina Zlatníková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42716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Funkce rodiny pohledem adolescentů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42716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Jana Jurčíková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42716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42716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427165" w:rsidRDefault="0042716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Silné stránky: </w:t>
            </w:r>
          </w:p>
          <w:p w:rsidR="00427165" w:rsidRDefault="0042716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popis již realizovaných výzkumných šetření na úvod praktické části bakalářské práce, </w:t>
            </w:r>
          </w:p>
          <w:p w:rsidR="00427165" w:rsidRDefault="0042716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analýza dat a její popis, </w:t>
            </w:r>
          </w:p>
          <w:p w:rsidR="00427165" w:rsidRDefault="0042716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vhodně nastavený nástroj výzkumného šetření, </w:t>
            </w:r>
          </w:p>
          <w:p w:rsidR="00427165" w:rsidRDefault="0042716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konkrétnost navrhovaného doporučení pro praktické využití. </w:t>
            </w:r>
          </w:p>
          <w:p w:rsidR="00427165" w:rsidRPr="00C50B27" w:rsidRDefault="00427165" w:rsidP="00362AB0">
            <w:pPr>
              <w:rPr>
                <w:sz w:val="22"/>
                <w:szCs w:val="22"/>
              </w:rPr>
            </w:pPr>
          </w:p>
          <w:p w:rsidR="00B411DB" w:rsidRDefault="0042716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Slabé stránky: </w:t>
            </w:r>
          </w:p>
          <w:p w:rsidR="00427165" w:rsidRDefault="00427165" w:rsidP="0042716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formální úprava (např. obsah),</w:t>
            </w:r>
          </w:p>
          <w:p w:rsidR="00427165" w:rsidRDefault="00427165" w:rsidP="0042716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absence vlastního odborného komentáře, </w:t>
            </w:r>
          </w:p>
          <w:p w:rsidR="00427165" w:rsidRDefault="00427165" w:rsidP="0042716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nedostatečné zdůvodnění volby výzkumného problému, </w:t>
            </w:r>
          </w:p>
          <w:p w:rsidR="00427165" w:rsidRDefault="00427165" w:rsidP="0042716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výzkumné cíle inklinují k výzkumným otázkám, </w:t>
            </w:r>
          </w:p>
          <w:p w:rsidR="00B411DB" w:rsidRPr="00C50B27" w:rsidRDefault="0042716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Bakalářskou práci doporučuji k obhajobě.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42716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 Vaše téma souvisí se sociální pedagogikou? </w:t>
            </w:r>
          </w:p>
          <w:p w:rsidR="00B411DB" w:rsidRPr="00C50B27" w:rsidRDefault="0042716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Jaké jsou limity Vašeho výzkumu?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427165">
              <w:rPr>
                <w:sz w:val="22"/>
                <w:szCs w:val="22"/>
              </w:rPr>
              <w:t xml:space="preserve"> 9. 5. 2014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A8174C">
              <w:rPr>
                <w:sz w:val="22"/>
                <w:szCs w:val="22"/>
              </w:rPr>
              <w:t xml:space="preserve"> Jurčíková v. r. </w:t>
            </w:r>
          </w:p>
        </w:tc>
      </w:tr>
    </w:tbl>
    <w:p w:rsidR="006847E2" w:rsidRDefault="006847E2"/>
    <w:sectPr w:rsidR="006847E2" w:rsidSect="00B441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2C02" w:rsidRDefault="00BE2C02">
      <w:r>
        <w:separator/>
      </w:r>
    </w:p>
  </w:endnote>
  <w:endnote w:type="continuationSeparator" w:id="0">
    <w:p w:rsidR="00BE2C02" w:rsidRDefault="00BE2C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2C02" w:rsidRDefault="00BE2C02">
      <w:r>
        <w:separator/>
      </w:r>
    </w:p>
  </w:footnote>
  <w:footnote w:type="continuationSeparator" w:id="0">
    <w:p w:rsidR="00BE2C02" w:rsidRDefault="00BE2C02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E7910"/>
    <w:multiLevelType w:val="hybridMultilevel"/>
    <w:tmpl w:val="0E68FF76"/>
    <w:lvl w:ilvl="0" w:tplc="7B04C0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5D49"/>
    <w:rsid w:val="00005D49"/>
    <w:rsid w:val="000E2C47"/>
    <w:rsid w:val="00362AB0"/>
    <w:rsid w:val="003F5DA2"/>
    <w:rsid w:val="00427165"/>
    <w:rsid w:val="00512982"/>
    <w:rsid w:val="00514664"/>
    <w:rsid w:val="00526D47"/>
    <w:rsid w:val="0055255D"/>
    <w:rsid w:val="005C219A"/>
    <w:rsid w:val="006847E2"/>
    <w:rsid w:val="00730C1A"/>
    <w:rsid w:val="00A8174C"/>
    <w:rsid w:val="00B411DB"/>
    <w:rsid w:val="00B4419C"/>
    <w:rsid w:val="00BA3203"/>
    <w:rsid w:val="00BB7507"/>
    <w:rsid w:val="00BE2C02"/>
    <w:rsid w:val="00C03D7D"/>
    <w:rsid w:val="00C50B27"/>
    <w:rsid w:val="00D62416"/>
    <w:rsid w:val="00DC1BF5"/>
    <w:rsid w:val="00E70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ova\Desktop\POSUDEK%20VEDOUC&#205;HO%20BAKAL&#193;&#344;SK&#201;%20PR&#193;CE_2012(1)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PRÁCE_2012(1)</Template>
  <TotalTime>13</TotalTime>
  <Pages>1</Pages>
  <Words>276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4</cp:revision>
  <cp:lastPrinted>2014-05-09T11:51:00Z</cp:lastPrinted>
  <dcterms:created xsi:type="dcterms:W3CDTF">2014-05-09T11:41:00Z</dcterms:created>
  <dcterms:modified xsi:type="dcterms:W3CDTF">2014-05-12T11:01:00Z</dcterms:modified>
</cp:coreProperties>
</file>